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E7530" w:rsidRPr="00684135" w:rsidRDefault="00684135" w:rsidP="00684135">
      <w:pPr>
        <w:pStyle w:val="Header01NameofCollege"/>
      </w:pPr>
      <w:r>
        <w:t xml:space="preserve">college </w:t>
      </w:r>
      <w:r w:rsidR="002A7810">
        <w:t xml:space="preserve">OF </w:t>
      </w:r>
      <w:r>
        <w:t>name goes here</w:t>
      </w:r>
    </w:p>
    <w:p w:rsidR="00FE7530" w:rsidRPr="00EC39C5" w:rsidRDefault="00FE7530" w:rsidP="00EC39C5">
      <w:pPr>
        <w:pStyle w:val="Header02Eventdetails"/>
      </w:pPr>
      <w:r w:rsidRPr="00EC39C5">
        <w:t xml:space="preserve">Saturday, Month XX, 202X  |  11:00 a.m.  |  </w:t>
      </w:r>
      <w:r w:rsidR="004D6840">
        <w:t xml:space="preserve">Venue </w:t>
      </w:r>
      <w:r w:rsidR="0019708A">
        <w:t>Name</w:t>
      </w:r>
    </w:p>
    <w:p w:rsidR="00FE7530" w:rsidRPr="008C6661" w:rsidRDefault="0000521C" w:rsidP="00FE7530">
      <w:r>
        <w:rPr>
          <w:noProof/>
        </w:rPr>
        <mc:AlternateContent>
          <mc:Choice Requires="wps">
            <w:drawing>
              <wp:anchor distT="0" distB="0" distL="114300" distR="114300" simplePos="0" relativeHeight="251659264" behindDoc="0" locked="0" layoutInCell="1" allowOverlap="1" wp14:anchorId="4475A5E3" wp14:editId="0BDCF4CB">
                <wp:simplePos x="0" y="0"/>
                <wp:positionH relativeFrom="margin">
                  <wp:posOffset>-4445</wp:posOffset>
                </wp:positionH>
                <wp:positionV relativeFrom="paragraph">
                  <wp:posOffset>104978</wp:posOffset>
                </wp:positionV>
                <wp:extent cx="6400800" cy="0"/>
                <wp:effectExtent l="0" t="25400" r="25400" b="25400"/>
                <wp:wrapNone/>
                <wp:docPr id="739931098" name="Straight Connector 1"/>
                <wp:cNvGraphicFramePr/>
                <a:graphic xmlns:a="http://schemas.openxmlformats.org/drawingml/2006/main">
                  <a:graphicData uri="http://schemas.microsoft.com/office/word/2010/wordprocessingShape">
                    <wps:wsp>
                      <wps:cNvCnPr/>
                      <wps:spPr>
                        <a:xfrm>
                          <a:off x="0" y="0"/>
                          <a:ext cx="6400800" cy="0"/>
                        </a:xfrm>
                        <a:prstGeom prst="line">
                          <a:avLst/>
                        </a:prstGeom>
                        <a:ln w="50800">
                          <a:solidFill>
                            <a:schemeClr val="bg2"/>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20CFC5"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pt,8.25pt" to="503.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" strokecolor="#bbbcbc [3214]" strokeweight="4pt">
                <v:stroke joinstyle="miter"/>
                <w10:wrap anchorx="margin"/>
              </v:line>
            </w:pict>
          </mc:Fallback>
        </mc:AlternateContent>
      </w:r>
    </w:p>
    <w:p w:rsidR="00FE7530" w:rsidRDefault="00FE7530" w:rsidP="004D6840">
      <w:pPr>
        <w:pStyle w:val="Subhead02bold"/>
        <w:sectPr w:rsidR="00FE7530" w:rsidSect="002A7810">
          <w:headerReference w:type="even" r:id="rId8"/>
          <w:headerReference w:type="default" r:id="rId9"/>
          <w:footerReference w:type="even" r:id="rId10"/>
          <w:headerReference w:type="first" r:id="rId11"/>
          <w:pgSz w:w="12240" w:h="15840" w:code="1"/>
          <w:pgMar w:top="1728" w:right="1080" w:bottom="1080" w:left="1080" w:header="720" w:footer="720" w:gutter="0"/>
          <w:cols w:space="720"/>
          <w:titlePg/>
          <w:docGrid w:linePitch="360"/>
        </w:sectPr>
      </w:pPr>
    </w:p>
    <w:p w:rsidR="004D6840" w:rsidRPr="00AD4A01" w:rsidRDefault="004D6840" w:rsidP="00AD4A01">
      <w:pPr>
        <w:pStyle w:val="Subhead01"/>
      </w:pPr>
      <w:r w:rsidRPr="00AD4A01">
        <w:t>Order of Events</w:t>
      </w:r>
    </w:p>
    <w:p w:rsidR="00684135" w:rsidRPr="004C589D" w:rsidRDefault="00684135" w:rsidP="00684135">
      <w:pPr>
        <w:pStyle w:val="Subhead02bold"/>
      </w:pPr>
      <w:r w:rsidRPr="004C589D">
        <w:t>Processional</w:t>
      </w:r>
    </w:p>
    <w:p w:rsidR="00684135" w:rsidRPr="004D6840" w:rsidRDefault="004D6840" w:rsidP="004D6840">
      <w:pPr>
        <w:pStyle w:val="BodyCopy"/>
      </w:pPr>
      <w:r>
        <w:t>Additional details</w:t>
      </w:r>
    </w:p>
    <w:p w:rsidR="00684135" w:rsidRPr="009E71F5" w:rsidRDefault="00684135" w:rsidP="00684135">
      <w:pPr>
        <w:pStyle w:val="Subhead02bold"/>
      </w:pPr>
      <w:r w:rsidRPr="009E71F5">
        <w:t>Welcome</w:t>
      </w:r>
    </w:p>
    <w:p w:rsidR="00684135" w:rsidRDefault="00684135" w:rsidP="00684135">
      <w:pPr>
        <w:pStyle w:val="BodyCopy"/>
      </w:pPr>
      <w:r>
        <w:t>First Lastname</w:t>
      </w:r>
      <w:r>
        <w:br/>
        <w:t>Degree information</w:t>
      </w:r>
    </w:p>
    <w:p w:rsidR="00684135" w:rsidRPr="00886759" w:rsidRDefault="00684135" w:rsidP="00684135">
      <w:pPr>
        <w:pStyle w:val="BodyCopy"/>
        <w:rPr>
          <w:i/>
          <w:iCs/>
        </w:rPr>
      </w:pPr>
      <w:r w:rsidRPr="00886759">
        <w:rPr>
          <w:i/>
          <w:iCs/>
        </w:rPr>
        <w:t>Title</w:t>
      </w:r>
    </w:p>
    <w:p w:rsidR="00684135" w:rsidRPr="006205C4" w:rsidRDefault="00684135" w:rsidP="00684135">
      <w:pPr>
        <w:pStyle w:val="Subhead02bold"/>
      </w:pPr>
      <w:r w:rsidRPr="006205C4">
        <w:t>Keynote Speaker</w:t>
      </w:r>
    </w:p>
    <w:p w:rsidR="00684135" w:rsidRDefault="00684135" w:rsidP="00684135">
      <w:pPr>
        <w:pStyle w:val="BodyCopy"/>
      </w:pPr>
      <w:r>
        <w:t>First Lastname</w:t>
      </w:r>
      <w:r>
        <w:br/>
        <w:t>Degree information</w:t>
      </w:r>
    </w:p>
    <w:p w:rsidR="00684135" w:rsidRPr="006205C4" w:rsidRDefault="00684135" w:rsidP="00684135">
      <w:pPr>
        <w:pStyle w:val="Subhead02bold"/>
      </w:pPr>
      <w:r w:rsidRPr="006205C4">
        <w:t>Student Speakers</w:t>
      </w:r>
    </w:p>
    <w:p w:rsidR="00684135" w:rsidRDefault="00684135" w:rsidP="00684135">
      <w:pPr>
        <w:pStyle w:val="BodyCopy"/>
      </w:pPr>
      <w:r>
        <w:t>First Lastname</w:t>
      </w:r>
      <w:r>
        <w:br/>
        <w:t>Degree information</w:t>
      </w:r>
    </w:p>
    <w:p w:rsidR="00684135" w:rsidRPr="004C589D" w:rsidRDefault="00684135" w:rsidP="00684135">
      <w:pPr>
        <w:pStyle w:val="Subhead02bold"/>
      </w:pPr>
      <w:r w:rsidRPr="004C589D">
        <w:t xml:space="preserve">Charge to the Graduates and </w:t>
      </w:r>
      <w:r>
        <w:br/>
      </w:r>
      <w:r w:rsidRPr="004C589D">
        <w:t>Conferring of Degrees</w:t>
      </w:r>
    </w:p>
    <w:p w:rsidR="00684135" w:rsidRDefault="00684135" w:rsidP="00684135">
      <w:pPr>
        <w:pStyle w:val="BodyCopy"/>
      </w:pPr>
      <w:r>
        <w:t>First Lastname</w:t>
      </w:r>
    </w:p>
    <w:p w:rsidR="00684135" w:rsidRPr="0000521C" w:rsidRDefault="00684135" w:rsidP="0000521C">
      <w:pPr>
        <w:pStyle w:val="BodyCopy"/>
        <w:spacing w:after="80"/>
        <w:rPr>
          <w:i/>
          <w:iCs/>
        </w:rPr>
      </w:pPr>
      <w:r w:rsidRPr="00886759">
        <w:rPr>
          <w:i/>
          <w:iCs/>
        </w:rPr>
        <w:t>Title</w:t>
      </w:r>
    </w:p>
    <w:p w:rsidR="00684135" w:rsidRDefault="00684135" w:rsidP="00684135">
      <w:pPr>
        <w:pStyle w:val="BodyCopy"/>
      </w:pPr>
      <w:r>
        <w:t>First Lastname</w:t>
      </w:r>
    </w:p>
    <w:p w:rsidR="00684135" w:rsidRPr="00886759" w:rsidRDefault="00684135" w:rsidP="00684135">
      <w:pPr>
        <w:pStyle w:val="BodyCopy"/>
        <w:rPr>
          <w:i/>
          <w:iCs/>
        </w:rPr>
      </w:pPr>
      <w:r w:rsidRPr="00886759">
        <w:rPr>
          <w:i/>
          <w:iCs/>
        </w:rPr>
        <w:t>Title</w:t>
      </w:r>
    </w:p>
    <w:p w:rsidR="00684135" w:rsidRPr="006205C4" w:rsidRDefault="00684135" w:rsidP="00684135">
      <w:pPr>
        <w:pStyle w:val="Subhead02bold"/>
      </w:pPr>
      <w:r w:rsidRPr="006205C4">
        <w:t>Presentation of Diplomas to Graduates</w:t>
      </w:r>
    </w:p>
    <w:p w:rsidR="00684135" w:rsidRDefault="00684135" w:rsidP="00684135">
      <w:pPr>
        <w:pStyle w:val="BodyCopy"/>
      </w:pPr>
      <w:r>
        <w:t>First Lastname</w:t>
      </w:r>
    </w:p>
    <w:p w:rsidR="00684135" w:rsidRPr="00886759" w:rsidRDefault="00684135" w:rsidP="00684135">
      <w:pPr>
        <w:pStyle w:val="BodyCopy"/>
        <w:rPr>
          <w:i/>
          <w:iCs/>
        </w:rPr>
      </w:pPr>
      <w:r w:rsidRPr="00886759">
        <w:rPr>
          <w:i/>
          <w:iCs/>
        </w:rPr>
        <w:t>Title</w:t>
      </w:r>
    </w:p>
    <w:p w:rsidR="00684135" w:rsidRPr="006205C4" w:rsidRDefault="00684135" w:rsidP="00684135">
      <w:pPr>
        <w:pStyle w:val="Subhead02bold"/>
      </w:pPr>
      <w:r w:rsidRPr="006205C4">
        <w:t>Recognition of Graduates</w:t>
      </w:r>
    </w:p>
    <w:p w:rsidR="00684135" w:rsidRDefault="00684135" w:rsidP="00684135">
      <w:pPr>
        <w:pStyle w:val="BodyCopy"/>
      </w:pPr>
      <w:r>
        <w:t>First Lastname</w:t>
      </w:r>
    </w:p>
    <w:p w:rsidR="00684135" w:rsidRPr="00886759" w:rsidRDefault="00684135" w:rsidP="00684135">
      <w:pPr>
        <w:pStyle w:val="BodyCopy"/>
        <w:rPr>
          <w:i/>
          <w:iCs/>
        </w:rPr>
      </w:pPr>
      <w:r w:rsidRPr="00886759">
        <w:rPr>
          <w:i/>
          <w:iCs/>
        </w:rPr>
        <w:t>Title</w:t>
      </w:r>
    </w:p>
    <w:p w:rsidR="00684135" w:rsidRPr="00DB0F55" w:rsidRDefault="00684135" w:rsidP="00684135">
      <w:pPr>
        <w:pStyle w:val="Subhead02bold"/>
      </w:pPr>
      <w:r w:rsidRPr="00DB0F55">
        <w:t xml:space="preserve">Acknowledgement of Graduates </w:t>
      </w:r>
      <w:r>
        <w:br/>
      </w:r>
      <w:r w:rsidRPr="00DB0F55">
        <w:t>and Valediction</w:t>
      </w:r>
    </w:p>
    <w:p w:rsidR="00684135" w:rsidRDefault="00684135" w:rsidP="00684135">
      <w:pPr>
        <w:pStyle w:val="BodyCopy"/>
      </w:pPr>
      <w:r>
        <w:t>First Lastname</w:t>
      </w:r>
    </w:p>
    <w:p w:rsidR="00684135" w:rsidRDefault="00684135" w:rsidP="00684135">
      <w:pPr>
        <w:pStyle w:val="BodyCopy"/>
        <w:rPr>
          <w:i/>
          <w:iCs/>
        </w:rPr>
      </w:pPr>
      <w:r w:rsidRPr="00886759">
        <w:rPr>
          <w:i/>
          <w:iCs/>
        </w:rPr>
        <w:t>Title</w:t>
      </w:r>
    </w:p>
    <w:p w:rsidR="004D6840" w:rsidRPr="00886759" w:rsidRDefault="004D6840" w:rsidP="00684135">
      <w:pPr>
        <w:pStyle w:val="BodyCopy"/>
        <w:rPr>
          <w:i/>
          <w:iCs/>
        </w:rPr>
      </w:pPr>
    </w:p>
    <w:p w:rsidR="00684135" w:rsidRPr="00336528" w:rsidRDefault="00684135" w:rsidP="00684135">
      <w:pPr>
        <w:pStyle w:val="BodyCopy"/>
      </w:pPr>
      <w:r>
        <w:t>First Lastname</w:t>
      </w:r>
    </w:p>
    <w:p w:rsidR="00684135" w:rsidRPr="0080201B" w:rsidRDefault="00684135" w:rsidP="00684135">
      <w:pPr>
        <w:pStyle w:val="BodyCopy"/>
      </w:pPr>
      <w:r w:rsidRPr="0080201B">
        <w:t>Title</w:t>
      </w:r>
    </w:p>
    <w:p w:rsidR="00684135" w:rsidRPr="006205C4" w:rsidRDefault="00684135" w:rsidP="00684135">
      <w:pPr>
        <w:pStyle w:val="Subhead02bold"/>
      </w:pPr>
      <w:r>
        <w:t>Closing Remarks</w:t>
      </w:r>
    </w:p>
    <w:p w:rsidR="00684135" w:rsidRDefault="00684135" w:rsidP="00684135">
      <w:pPr>
        <w:pStyle w:val="BodyCopy"/>
      </w:pPr>
      <w:r>
        <w:t>First Lastname</w:t>
      </w:r>
    </w:p>
    <w:p w:rsidR="00684135" w:rsidRPr="00886759" w:rsidRDefault="00684135" w:rsidP="00684135">
      <w:pPr>
        <w:pStyle w:val="BodyCopy"/>
        <w:rPr>
          <w:i/>
          <w:iCs/>
        </w:rPr>
      </w:pPr>
      <w:r w:rsidRPr="00886759">
        <w:rPr>
          <w:i/>
          <w:iCs/>
        </w:rPr>
        <w:t>Title</w:t>
      </w:r>
    </w:p>
    <w:p w:rsidR="00684135" w:rsidRPr="006205C4" w:rsidRDefault="00684135" w:rsidP="00684135">
      <w:pPr>
        <w:pStyle w:val="Subhead02bold"/>
      </w:pPr>
      <w:r w:rsidRPr="006205C4">
        <w:t>Recessional</w:t>
      </w:r>
    </w:p>
    <w:p w:rsidR="004D6840" w:rsidRPr="004D6840" w:rsidRDefault="004D6840" w:rsidP="004D6840">
      <w:pPr>
        <w:pStyle w:val="BodyCopy"/>
      </w:pPr>
      <w:r>
        <w:t>Additional details</w:t>
      </w:r>
    </w:p>
    <w:p w:rsidR="00684135" w:rsidRPr="00913340" w:rsidRDefault="00684135" w:rsidP="00684135">
      <w:pPr>
        <w:pStyle w:val="Subhead02bold"/>
      </w:pPr>
      <w:r w:rsidRPr="00913340">
        <w:t>Sign Language Interpreter</w:t>
      </w:r>
    </w:p>
    <w:p w:rsidR="00684135" w:rsidRPr="004D6840" w:rsidRDefault="00684135" w:rsidP="004D6840">
      <w:pPr>
        <w:pStyle w:val="BodyCopy"/>
      </w:pPr>
      <w:r w:rsidRPr="004D6840">
        <w:t>Name or provider information</w:t>
      </w:r>
    </w:p>
    <w:p w:rsidR="00684135" w:rsidRPr="00913340" w:rsidRDefault="00684135" w:rsidP="00684135">
      <w:pPr>
        <w:pStyle w:val="Subhead02bold"/>
      </w:pPr>
      <w:r w:rsidRPr="00913340">
        <w:t>Music Ensemble Name</w:t>
      </w:r>
    </w:p>
    <w:p w:rsidR="00684135" w:rsidRPr="00F721C1" w:rsidRDefault="00684135" w:rsidP="004D6840">
      <w:pPr>
        <w:pStyle w:val="BodyCopy"/>
      </w:pPr>
      <w:r w:rsidRPr="00F721C1">
        <w:t>Name, Instrument</w:t>
      </w:r>
    </w:p>
    <w:p w:rsidR="00684135" w:rsidRPr="00F721C1" w:rsidRDefault="00684135" w:rsidP="004D6840">
      <w:pPr>
        <w:pStyle w:val="BodyCopy"/>
      </w:pPr>
      <w:r w:rsidRPr="00F721C1">
        <w:t>Name, Instrument</w:t>
      </w:r>
    </w:p>
    <w:p w:rsidR="00FE7530" w:rsidRDefault="00684135" w:rsidP="004D6840">
      <w:pPr>
        <w:pStyle w:val="BodyCopy"/>
      </w:pPr>
      <w:r w:rsidRPr="00F721C1">
        <w:t>Name, Instrument</w:t>
      </w:r>
    </w:p>
    <w:p w:rsidR="00684135" w:rsidRDefault="00684135" w:rsidP="00684135">
      <w:pPr>
        <w:jc w:val="left"/>
      </w:pPr>
    </w:p>
    <w:p w:rsidR="00684135" w:rsidRDefault="00684135" w:rsidP="00AD4A01">
      <w:pPr>
        <w:pStyle w:val="Subhead01"/>
      </w:pPr>
      <w:r>
        <w:t>Platform Officials</w:t>
      </w:r>
    </w:p>
    <w:p w:rsidR="004D6840" w:rsidRDefault="00684135" w:rsidP="004D6840">
      <w:pPr>
        <w:pStyle w:val="Subhead02bold"/>
      </w:pPr>
      <w:r w:rsidRPr="004D6840">
        <w:t>First Lastname</w:t>
      </w:r>
    </w:p>
    <w:p w:rsidR="004D6840" w:rsidRDefault="00684135" w:rsidP="004D6840">
      <w:pPr>
        <w:pStyle w:val="BodyCopy"/>
        <w:rPr>
          <w:i/>
          <w:iCs/>
        </w:rPr>
      </w:pPr>
      <w:r w:rsidRPr="004D6840">
        <w:rPr>
          <w:i/>
          <w:iCs/>
        </w:rPr>
        <w:t>Title, Department</w:t>
      </w:r>
    </w:p>
    <w:p w:rsidR="004D6840" w:rsidRDefault="004D6840" w:rsidP="004D6840">
      <w:pPr>
        <w:pStyle w:val="Subhead02bold"/>
      </w:pPr>
      <w:r w:rsidRPr="004D6840">
        <w:t>First Lastname</w:t>
      </w:r>
    </w:p>
    <w:p w:rsidR="004D6840" w:rsidRDefault="004D6840" w:rsidP="004D6840">
      <w:pPr>
        <w:pStyle w:val="BodyCopy"/>
        <w:rPr>
          <w:i/>
          <w:iCs/>
        </w:rPr>
      </w:pPr>
      <w:r w:rsidRPr="004D6840">
        <w:rPr>
          <w:i/>
          <w:iCs/>
        </w:rPr>
        <w:t>Title, Department</w:t>
      </w:r>
    </w:p>
    <w:p w:rsidR="004D6840" w:rsidRDefault="004D6840" w:rsidP="004D6840">
      <w:pPr>
        <w:pStyle w:val="Subhead02bold"/>
      </w:pPr>
      <w:r w:rsidRPr="004D6840">
        <w:t>First Lastname</w:t>
      </w:r>
    </w:p>
    <w:p w:rsidR="004D6840" w:rsidRDefault="004D6840" w:rsidP="004D6840">
      <w:pPr>
        <w:pStyle w:val="BodyCopy"/>
        <w:rPr>
          <w:i/>
          <w:iCs/>
        </w:rPr>
      </w:pPr>
      <w:r w:rsidRPr="004D6840">
        <w:rPr>
          <w:i/>
          <w:iCs/>
        </w:rPr>
        <w:t>Title, Department</w:t>
      </w:r>
    </w:p>
    <w:p w:rsidR="004D6840" w:rsidRDefault="004D6840" w:rsidP="004D6840">
      <w:pPr>
        <w:pStyle w:val="Subhead02bold"/>
      </w:pPr>
      <w:r w:rsidRPr="004D6840">
        <w:t>First Lastname</w:t>
      </w:r>
    </w:p>
    <w:p w:rsidR="004D6840" w:rsidRDefault="004D6840" w:rsidP="004D6840">
      <w:pPr>
        <w:pStyle w:val="BodyCopy"/>
        <w:rPr>
          <w:i/>
          <w:iCs/>
        </w:rPr>
      </w:pPr>
      <w:r w:rsidRPr="004D6840">
        <w:rPr>
          <w:i/>
          <w:iCs/>
        </w:rPr>
        <w:t>Title, Department</w:t>
      </w:r>
    </w:p>
    <w:p w:rsidR="004D6840" w:rsidRDefault="004D6840" w:rsidP="004D6840">
      <w:pPr>
        <w:pStyle w:val="Subhead02bold"/>
      </w:pPr>
      <w:r w:rsidRPr="004D6840">
        <w:t>First Lastname</w:t>
      </w:r>
    </w:p>
    <w:p w:rsidR="004D6840" w:rsidRDefault="004D6840" w:rsidP="004D6840">
      <w:pPr>
        <w:pStyle w:val="BodyCopy"/>
        <w:rPr>
          <w:i/>
          <w:iCs/>
        </w:rPr>
      </w:pPr>
      <w:r w:rsidRPr="004D6840">
        <w:rPr>
          <w:i/>
          <w:iCs/>
        </w:rPr>
        <w:t>Title, Department</w:t>
      </w:r>
    </w:p>
    <w:p w:rsidR="004D6840" w:rsidRDefault="004D6840" w:rsidP="004D6840">
      <w:pPr>
        <w:pStyle w:val="Subhead02bold"/>
      </w:pPr>
      <w:r w:rsidRPr="004D6840">
        <w:t>First Lastname</w:t>
      </w:r>
    </w:p>
    <w:p w:rsidR="004D6840" w:rsidRPr="004D6840" w:rsidRDefault="004D6840" w:rsidP="004D6840">
      <w:pPr>
        <w:pStyle w:val="BodyCopy"/>
        <w:rPr>
          <w:i/>
          <w:iCs/>
        </w:rPr>
      </w:pPr>
      <w:r w:rsidRPr="004D6840">
        <w:rPr>
          <w:i/>
          <w:iCs/>
        </w:rPr>
        <w:t>Title, Department</w:t>
      </w:r>
    </w:p>
    <w:p w:rsidR="004D6840" w:rsidRDefault="004D6840" w:rsidP="004D6840">
      <w:pPr>
        <w:pStyle w:val="Subhead02bold"/>
      </w:pPr>
      <w:r w:rsidRPr="004D6840">
        <w:t>First Lastname</w:t>
      </w:r>
    </w:p>
    <w:p w:rsidR="004D6840" w:rsidRDefault="004D6840" w:rsidP="004D6840">
      <w:pPr>
        <w:pStyle w:val="BodyCopy"/>
        <w:rPr>
          <w:i/>
          <w:iCs/>
        </w:rPr>
      </w:pPr>
      <w:r w:rsidRPr="004D6840">
        <w:rPr>
          <w:i/>
          <w:iCs/>
        </w:rPr>
        <w:t>Title, Department</w:t>
      </w:r>
    </w:p>
    <w:p w:rsidR="004D6840" w:rsidRDefault="004D6840" w:rsidP="004D6840">
      <w:pPr>
        <w:pStyle w:val="Subhead02bold"/>
      </w:pPr>
      <w:r w:rsidRPr="004D6840">
        <w:t>First Lastname</w:t>
      </w:r>
    </w:p>
    <w:p w:rsidR="004D6840" w:rsidRDefault="004D6840" w:rsidP="004D6840">
      <w:pPr>
        <w:pStyle w:val="BodyCopy"/>
        <w:rPr>
          <w:i/>
          <w:iCs/>
        </w:rPr>
      </w:pPr>
      <w:r w:rsidRPr="004D6840">
        <w:rPr>
          <w:i/>
          <w:iCs/>
        </w:rPr>
        <w:t>Title, Department</w:t>
      </w:r>
    </w:p>
    <w:p w:rsidR="004D6840" w:rsidRDefault="004D6840" w:rsidP="004D6840">
      <w:pPr>
        <w:pStyle w:val="Subhead02bold"/>
      </w:pPr>
      <w:r w:rsidRPr="004D6840">
        <w:t>First Lastname</w:t>
      </w:r>
    </w:p>
    <w:p w:rsidR="004D6840" w:rsidRDefault="004D6840" w:rsidP="004D6840">
      <w:pPr>
        <w:pStyle w:val="BodyCopy"/>
        <w:rPr>
          <w:i/>
          <w:iCs/>
        </w:rPr>
      </w:pPr>
      <w:r w:rsidRPr="004D6840">
        <w:rPr>
          <w:i/>
          <w:iCs/>
        </w:rPr>
        <w:t>Title, Department</w:t>
      </w:r>
    </w:p>
    <w:p w:rsidR="00AD4A01" w:rsidRDefault="00AD4A01" w:rsidP="00AD4A01">
      <w:pPr>
        <w:pStyle w:val="Subhead02bold"/>
      </w:pPr>
      <w:r w:rsidRPr="004D6840">
        <w:t>First Lastname</w:t>
      </w:r>
    </w:p>
    <w:p w:rsidR="00AD4A01" w:rsidRDefault="00AD4A01" w:rsidP="00AD4A01">
      <w:pPr>
        <w:pStyle w:val="BodyCopy"/>
        <w:rPr>
          <w:i/>
          <w:iCs/>
        </w:rPr>
      </w:pPr>
      <w:r w:rsidRPr="004D6840">
        <w:rPr>
          <w:i/>
          <w:iCs/>
        </w:rPr>
        <w:t>Title, Department</w:t>
      </w:r>
    </w:p>
    <w:p w:rsidR="00AD4A01" w:rsidRDefault="00AD4A01" w:rsidP="00AD4A01">
      <w:pPr>
        <w:pStyle w:val="Subhead02bold"/>
      </w:pPr>
      <w:r w:rsidRPr="004D6840">
        <w:t>First Lastname</w:t>
      </w:r>
    </w:p>
    <w:p w:rsidR="00AD4A01" w:rsidRDefault="00AD4A01" w:rsidP="00AD4A01">
      <w:pPr>
        <w:pStyle w:val="BodyCopy"/>
        <w:rPr>
          <w:i/>
          <w:iCs/>
        </w:rPr>
      </w:pPr>
      <w:r w:rsidRPr="004D6840">
        <w:rPr>
          <w:i/>
          <w:iCs/>
        </w:rPr>
        <w:t>Title, Department</w:t>
      </w:r>
    </w:p>
    <w:p w:rsidR="006B567C" w:rsidRDefault="006B567C" w:rsidP="006B567C">
      <w:pPr>
        <w:pStyle w:val="Subhead02bold"/>
      </w:pPr>
      <w:r w:rsidRPr="004D6840">
        <w:t>First Lastname</w:t>
      </w:r>
    </w:p>
    <w:p w:rsidR="006B567C" w:rsidRDefault="006B567C" w:rsidP="006B567C">
      <w:pPr>
        <w:pStyle w:val="BodyCopy"/>
        <w:rPr>
          <w:i/>
          <w:iCs/>
        </w:rPr>
      </w:pPr>
      <w:r w:rsidRPr="004D6840">
        <w:rPr>
          <w:i/>
          <w:iCs/>
        </w:rPr>
        <w:t>Title, Department</w:t>
      </w:r>
    </w:p>
    <w:p w:rsidR="006B567C" w:rsidRDefault="006B567C" w:rsidP="006B567C">
      <w:pPr>
        <w:pStyle w:val="Subhead02bold"/>
      </w:pPr>
      <w:r w:rsidRPr="004D6840">
        <w:lastRenderedPageBreak/>
        <w:t>First Lastname</w:t>
      </w:r>
    </w:p>
    <w:p w:rsidR="004D6840" w:rsidRPr="004D6840" w:rsidRDefault="006B567C" w:rsidP="004D6840">
      <w:pPr>
        <w:pStyle w:val="BodyCopy"/>
        <w:rPr>
          <w:i/>
          <w:iCs/>
        </w:rPr>
      </w:pPr>
      <w:r w:rsidRPr="004D6840">
        <w:rPr>
          <w:i/>
          <w:iCs/>
        </w:rPr>
        <w:t>Title, Department</w:t>
      </w:r>
    </w:p>
    <w:p w:rsidR="004D6840" w:rsidRDefault="004D6840" w:rsidP="00684135">
      <w:pPr>
        <w:jc w:val="left"/>
        <w:sectPr w:rsidR="004D6840" w:rsidSect="002A7810">
          <w:type w:val="continuous"/>
          <w:pgSz w:w="12240" w:h="15840" w:code="1"/>
          <w:pgMar w:top="1080" w:right="1080" w:bottom="720" w:left="1080" w:header="605" w:footer="763" w:gutter="0"/>
          <w:cols w:num="2" w:space="720"/>
          <w:docGrid w:linePitch="360"/>
        </w:sectPr>
      </w:pPr>
    </w:p>
    <w:p w:rsidR="00FE7530" w:rsidRPr="00E57DE8" w:rsidRDefault="00FE7530" w:rsidP="002A7810">
      <w:pPr>
        <w:pStyle w:val="Header01NameofCollege"/>
      </w:pPr>
      <w:r w:rsidRPr="00E57DE8">
        <w:lastRenderedPageBreak/>
        <w:t xml:space="preserve">About the </w:t>
      </w:r>
      <w:r w:rsidR="00F61052">
        <w:t>c</w:t>
      </w:r>
      <w:r w:rsidRPr="00E57DE8">
        <w:t>ollege</w:t>
      </w:r>
    </w:p>
    <w:p w:rsidR="00FE7530" w:rsidRPr="00FE7530" w:rsidRDefault="00FE7530" w:rsidP="00FE7530">
      <w:pPr>
        <w:pStyle w:val="BodyCopy"/>
      </w:pPr>
      <w:r w:rsidRPr="00FE7530">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w:t>
      </w:r>
    </w:p>
    <w:p w:rsidR="00FE7530" w:rsidRPr="00FE7530" w:rsidRDefault="00FE7530" w:rsidP="00FE7530">
      <w:pPr>
        <w:pStyle w:val="BodyCopy"/>
      </w:pPr>
    </w:p>
    <w:p w:rsidR="00FE7530" w:rsidRPr="00FE7530" w:rsidRDefault="00FE7530" w:rsidP="00FE7530">
      <w:pPr>
        <w:pStyle w:val="BodyCopy"/>
      </w:pPr>
      <w:r w:rsidRPr="00FE7530">
        <w:t>Lorem ipsum dolor sit amet, cons ectetuer adipiscing elit, sed diam nonummy nibh euismod tincidunt ut laoreet dolore magna aliquam erat volutpat. Ut wisi enim ad minim veniam, quis nostrud exerci tation ullamcorper suscipit lobortis nisl ut aliquip ex ea commodo consequat. 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w:t>
      </w:r>
    </w:p>
    <w:p w:rsidR="00FE7530" w:rsidRDefault="00FE7530" w:rsidP="00FE7530">
      <w:pPr>
        <w:pStyle w:val="BodyCopy"/>
      </w:pPr>
    </w:p>
    <w:p w:rsidR="00FE7530" w:rsidRPr="002A7810" w:rsidRDefault="00FE7530" w:rsidP="00AD4A01">
      <w:pPr>
        <w:pStyle w:val="Subhead01"/>
      </w:pPr>
      <w:r w:rsidRPr="002A7810">
        <w:t xml:space="preserve">Additional </w:t>
      </w:r>
      <w:r w:rsidR="00F61052" w:rsidRPr="002A7810">
        <w:t>c</w:t>
      </w:r>
      <w:r w:rsidRPr="002A7810">
        <w:t xml:space="preserve">opy </w:t>
      </w:r>
      <w:r w:rsidR="00F61052" w:rsidRPr="002A7810">
        <w:t>b</w:t>
      </w:r>
      <w:r w:rsidRPr="002A7810">
        <w:t>lock</w:t>
      </w:r>
    </w:p>
    <w:p w:rsidR="00FE7530" w:rsidRPr="00FE7530" w:rsidRDefault="00FE7530" w:rsidP="00FE7530">
      <w:pPr>
        <w:pStyle w:val="BodyCopy"/>
      </w:pPr>
      <w:r w:rsidRPr="00FE7530">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w:t>
      </w:r>
    </w:p>
    <w:p w:rsidR="00FE7530" w:rsidRPr="00FE7530" w:rsidRDefault="00FE7530" w:rsidP="00FE7530">
      <w:pPr>
        <w:pStyle w:val="BodyCopy"/>
      </w:pPr>
    </w:p>
    <w:p w:rsidR="00FE7530" w:rsidRDefault="00FE7530" w:rsidP="00FE7530">
      <w:pPr>
        <w:pStyle w:val="BodyCopy"/>
      </w:pPr>
      <w:r w:rsidRPr="00FE7530">
        <w:t>Lorem ipsum dolor sit amet, cons ectetuer adipiscing elit, sed diam nonummy nibh euismod tincidunt ut laoreet dolore magna aliquam erat volutpat. Ut wisi enim ad minim veniam, quis nostrud exerci tation ullamcorper suscipit lobortis nisl ut aliquip ex ea commodo consequat. 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w:t>
      </w:r>
      <w:r w:rsidR="00AD4A01">
        <w:t>.</w:t>
      </w:r>
    </w:p>
    <w:p w:rsidR="00AD4A01" w:rsidRDefault="00AD4A01" w:rsidP="00FE7530">
      <w:pPr>
        <w:pStyle w:val="BodyCopy"/>
      </w:pPr>
    </w:p>
    <w:p w:rsidR="00AD4A01" w:rsidRPr="00FE7530" w:rsidRDefault="00AD4A01" w:rsidP="00AD4A01">
      <w:pPr>
        <w:pStyle w:val="BodyCopy"/>
      </w:pPr>
      <w:r w:rsidRPr="00FE7530">
        <w:t>Lorem ipsum dolor sit amet, cons ectetuer adipiscing elit, sed diam nonummy nibh euismod tincidunt ut laoreet dolore magna aliquam erat volutpat. Ut wisi enim ad minim veniam, quis nostrud exerci tation ullamcorper suscipit lobortis nisl ut aliquip ex ea commodo consequat. 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w:t>
      </w:r>
    </w:p>
    <w:p w:rsidR="00AD4A01" w:rsidRPr="00FE7530" w:rsidRDefault="00AD4A01" w:rsidP="00FE7530">
      <w:pPr>
        <w:pStyle w:val="BodyCopy"/>
      </w:pPr>
    </w:p>
    <w:p w:rsidR="00FE7530" w:rsidRDefault="00FE7530" w:rsidP="00FE7530">
      <w:pPr>
        <w:pStyle w:val="BodyCopy"/>
      </w:pPr>
    </w:p>
    <w:p w:rsidR="00C841CE" w:rsidRPr="00FE7530" w:rsidRDefault="00C841CE" w:rsidP="00FE7530"/>
    <w:sectPr w:rsidR="00C841CE" w:rsidRPr="00FE7530" w:rsidSect="002A7810">
      <w:headerReference w:type="even" r:id="rId12"/>
      <w:footerReference w:type="even" r:id="rId13"/>
      <w:headerReference w:type="first" r:id="rId14"/>
      <w:footerReference w:type="first" r:id="rId15"/>
      <w:pgSz w:w="12240" w:h="15840" w:code="1"/>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10886" w:rsidRDefault="00C10886" w:rsidP="00782F2B">
      <w:r>
        <w:separator/>
      </w:r>
    </w:p>
  </w:endnote>
  <w:endnote w:type="continuationSeparator" w:id="0">
    <w:p w:rsidR="00C10886" w:rsidRDefault="00C10886" w:rsidP="00782F2B">
      <w:r>
        <w:continuationSeparator/>
      </w:r>
    </w:p>
  </w:endnote>
  <w:endnote w:type="continuationNotice" w:id="1">
    <w:p w:rsidR="00C10886" w:rsidRDefault="00C1088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AFF" w:usb1="5000217F" w:usb2="00000021" w:usb3="00000000" w:csb0="0000019F" w:csb1="00000000"/>
    <w:embedRegular r:id="rId1" w:fontKey="{78D9B65B-7D87-4E96-BDF3-8F8160215E49}"/>
    <w:embedBold r:id="rId2" w:fontKey="{43E87268-5F0C-460B-B7C2-83FF678A7145}"/>
    <w:embedItalic r:id="rId3" w:fontKey="{463EBFE9-8141-425E-BDEF-A612FC0420FF}"/>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A0CCE5F3-7488-415E-985C-1222A42203FA}"/>
  </w:font>
  <w:font w:name="Raleway">
    <w:altName w:val="Trebuchet MS"/>
    <w:panose1 w:val="020B0503030101060003"/>
    <w:charset w:val="00"/>
    <w:family w:val="swiss"/>
    <w:pitch w:val="variable"/>
    <w:sig w:usb0="A00002FF" w:usb1="5000205B" w:usb2="00000000" w:usb3="00000000" w:csb0="00000097" w:csb1="00000000"/>
    <w:embedRegular r:id="rId5" w:fontKey="{37E3F89D-2CD8-4811-8BA4-465F4DC851B8}"/>
    <w:embedBold r:id="rId6" w:fontKey="{8ED3FD57-6ECF-4286-93C4-3690318B56CB}"/>
    <w:embedItalic r:id="rId7" w:fontKey="{B242BCB3-1FA7-40A8-A133-99D35AF6F134}"/>
  </w:font>
  <w:font w:name="Roboto Black">
    <w:panose1 w:val="02000000000000000000"/>
    <w:charset w:val="00"/>
    <w:family w:val="auto"/>
    <w:pitch w:val="variable"/>
    <w:sig w:usb0="E0000AFF" w:usb1="5000217F" w:usb2="00000021" w:usb3="00000000" w:csb0="0000019F" w:csb1="00000000"/>
    <w:embedRegular r:id="rId8" w:fontKey="{63C6B4A4-0269-478B-B445-368A7A14ECF8}"/>
    <w:embedItalic r:id="rId9" w:fontKey="{7DE07E92-5532-4468-BCC8-62217F76A759}"/>
  </w:font>
  <w:font w:name="Gotham Light">
    <w:panose1 w:val="02000603030000020004"/>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2149841E-809F-40C0-9074-45E41D10A986}"/>
  </w:font>
  <w:font w:name="Roboto (Body)">
    <w:altName w:val="Arial"/>
    <w:charset w:val="00"/>
    <w:family w:val="auto"/>
    <w:pitch w:val="variable"/>
    <w:sig w:usb0="E00002FF" w:usb1="5000205B" w:usb2="00000020" w:usb3="00000000" w:csb0="0000019F" w:csb1="00000000"/>
  </w:font>
  <w:font w:name="Raleway ExtraBold">
    <w:panose1 w:val="020B0903030101060003"/>
    <w:charset w:val="4D"/>
    <w:family w:val="auto"/>
    <w:pitch w:val="variable"/>
    <w:sig w:usb0="A00002FF" w:usb1="5000205B" w:usb2="00000000" w:usb3="00000000" w:csb0="00000197" w:csb1="00000000"/>
    <w:embedRegular r:id="rId11" w:fontKey="{7D14DE01-F9D7-4FA2-A089-318B89BE464A}"/>
  </w:font>
  <w:font w:name="Raleway Medium">
    <w:panose1 w:val="020B0603030101060003"/>
    <w:charset w:val="4D"/>
    <w:family w:val="auto"/>
    <w:pitch w:val="variable"/>
    <w:sig w:usb0="A00002FF" w:usb1="5000205B" w:usb2="00000000" w:usb3="00000000" w:csb0="00000197" w:csb1="00000000"/>
    <w:embedRegular r:id="rId12" w:fontKey="{E28C887F-A901-41FF-8D49-C4B1E135D2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E7530" w:rsidRDefault="00FE7530" w:rsidP="00205953">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FE7530" w:rsidRDefault="00FE7530" w:rsidP="00F47279">
    <w:pPr>
      <w:ind w:right="360"/>
    </w:pPr>
    <w:r>
      <w:rPr>
        <w:noProof/>
      </w:rPr>
      <mc:AlternateContent>
        <mc:Choice Requires="wps">
          <w:drawing>
            <wp:anchor distT="4294967294" distB="4294967294" distL="114300" distR="114300" simplePos="0" relativeHeight="251662340" behindDoc="0" locked="0" layoutInCell="1" allowOverlap="1" wp14:anchorId="3CE67E13" wp14:editId="717F663B">
              <wp:simplePos x="0" y="0"/>
              <wp:positionH relativeFrom="margin">
                <wp:align>center</wp:align>
              </wp:positionH>
              <wp:positionV relativeFrom="paragraph">
                <wp:posOffset>-615951</wp:posOffset>
              </wp:positionV>
              <wp:extent cx="6594475" cy="0"/>
              <wp:effectExtent l="0" t="0" r="0" b="0"/>
              <wp:wrapNone/>
              <wp:docPr id="22160240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94475" cy="0"/>
                      </a:xfrm>
                      <a:prstGeom prst="line">
                        <a:avLst/>
                      </a:prstGeom>
                      <a:noFill/>
                      <a:ln w="6350" cap="flat" cmpd="sng" algn="ctr">
                        <a:solidFill>
                          <a:srgbClr val="FFCD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1072371" id="Straight Connector 2" o:spid="_x0000_s1026" style="position:absolute;flip:y;z-index:25166234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" strokecolor="#ffcd00" strokeweight=".5pt">
              <v:stroke joinstyle="miter"/>
              <o:lock v:ext="edit" shapetype="f"/>
              <w10:wrap anchorx="margin"/>
            </v:line>
          </w:pict>
        </mc:Fallback>
      </mc:AlternateContent>
    </w:r>
    <w:r>
      <w:rPr>
        <w:noProof/>
      </w:rPr>
      <mc:AlternateContent>
        <mc:Choice Requires="wps">
          <w:drawing>
            <wp:anchor distT="0" distB="0" distL="114300" distR="114300" simplePos="0" relativeHeight="251661316" behindDoc="0" locked="0" layoutInCell="1" allowOverlap="1" wp14:anchorId="3F81E2A4" wp14:editId="74E07522">
              <wp:simplePos x="0" y="0"/>
              <wp:positionH relativeFrom="margin">
                <wp:align>center</wp:align>
              </wp:positionH>
              <wp:positionV relativeFrom="paragraph">
                <wp:posOffset>-608330</wp:posOffset>
              </wp:positionV>
              <wp:extent cx="6734810" cy="685800"/>
              <wp:effectExtent l="0" t="0" r="0" b="0"/>
              <wp:wrapNone/>
              <wp:docPr id="6562435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4810" cy="685800"/>
                      </a:xfrm>
                      <a:prstGeom prst="rect">
                        <a:avLst/>
                      </a:prstGeom>
                      <a:noFill/>
                      <a:ln w="6350">
                        <a:noFill/>
                      </a:ln>
                    </wps:spPr>
                    <wps:txbx>
                      <w:txbxContent>
                        <w:p w:rsidR="00FE7530" w:rsidRPr="00A8085D" w:rsidRDefault="00FE7530" w:rsidP="007E1240">
                          <w:pPr>
                            <w:rPr>
                              <w:sz w:val="12"/>
                              <w:szCs w:val="12"/>
                            </w:rPr>
                          </w:pPr>
                          <w:r w:rsidRPr="00A8085D">
                            <w:rPr>
                              <w:color w:val="7F7F7F"/>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A8085D">
                            <w:rPr>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81E2A4" id="_x0000_t202" coordsize="21600,21600" o:spt="202" path="m,l,21600r21600,l21600,xe">
              <v:stroke joinstyle="miter"/>
              <v:path gradientshapeok="t" o:connecttype="rect"/>
            </v:shapetype>
            <v:shape id="Text Box 1" o:spid="_x0000_s1030" type="#_x0000_t202" style="position:absolute;left:0;text-align:left;margin-left:0;margin-top:-47.9pt;width:530.3pt;height:54pt;z-index:2516613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" filled="f" stroked="f" strokeweight=".5pt">
              <v:textbox>
                <w:txbxContent>
                  <w:p w:rsidR="00FE7530" w:rsidRPr="00A8085D" w:rsidRDefault="00FE7530" w:rsidP="007E1240">
                    <w:pPr>
                      <w:rPr>
                        <w:sz w:val="12"/>
                        <w:szCs w:val="12"/>
                      </w:rPr>
                    </w:pPr>
                    <w:r w:rsidRPr="00A8085D">
                      <w:rPr>
                        <w:color w:val="7F7F7F"/>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A8085D">
                      <w:rPr>
                        <w:color w:val="7D8284"/>
                        <w:sz w:val="12"/>
                        <w:szCs w:val="12"/>
                        <w:shd w:val="clear" w:color="auto" w:fill="FFFFFF"/>
                      </w:rPr>
                      <w:t>.</w:t>
                    </w:r>
                  </w:p>
                </w:txbxContent>
              </v:textbox>
              <w10:wrap anchorx="margin"/>
            </v:shape>
          </w:pict>
        </mc:Fallback>
      </mc:AlternateContent>
    </w:r>
  </w:p>
  <w:p w:rsidR="00FE7530" w:rsidRDefault="00FE7530"/>
  <w:p w:rsidR="00FE7530" w:rsidRDefault="00FE75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4500600"/>
      <w:docPartObj>
        <w:docPartGallery w:val="Page Numbers (Bottom of Page)"/>
        <w:docPartUnique/>
      </w:docPartObj>
    </w:sdtPr>
    <w:sdtContent>
      <w:p w:rsidR="00205953" w:rsidRDefault="00205953" w:rsidP="0097782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5B069A">
          <w:rPr>
            <w:rStyle w:val="PageNumber"/>
            <w:noProof/>
          </w:rPr>
          <w:t>2</w:t>
        </w:r>
        <w:r>
          <w:rPr>
            <w:rStyle w:val="PageNumber"/>
          </w:rPr>
          <w:fldChar w:fldCharType="end"/>
        </w:r>
      </w:p>
    </w:sdtContent>
  </w:sdt>
  <w:p w:rsidR="00205953" w:rsidRDefault="00205953" w:rsidP="00977820">
    <w:pPr>
      <w:pStyle w:val="Footer"/>
    </w:pPr>
    <w:r>
      <w:rPr>
        <w:noProof/>
      </w:rPr>
      <mc:AlternateContent>
        <mc:Choice Requires="wps">
          <w:drawing>
            <wp:anchor distT="0" distB="0" distL="114300" distR="114300" simplePos="0" relativeHeight="251658242" behindDoc="0" locked="0" layoutInCell="1" allowOverlap="1" wp14:anchorId="04D5C6F6" wp14:editId="183E77CD">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9496C44"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2F86C24C" wp14:editId="5FD8BABE">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86C24C" id="_x0000_t202" coordsize="21600,21600" o:spt="202" path="m,l,21600r21600,l21600,xe">
              <v:stroke joinstyle="miter"/>
              <v:path gradientshapeok="t" o:connecttype="rect"/>
            </v:shapetype>
            <v:shape id="Text Box 30" o:spid="_x0000_s1035" type="#_x0000_t202" style="position:absolute;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bkbHA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" filled="f" stroked="f" strokeweight=".5pt">
              <v:textbox>
                <w:txbxContent>
                  <w:p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F13CA" w:rsidRDefault="003F13CA" w:rsidP="00AA7FA0">
    <w:pPr>
      <w:pStyle w:val="Footer"/>
      <w:jc w:val="right"/>
    </w:pPr>
    <w:r>
      <w:rPr>
        <w:noProof/>
      </w:rPr>
      <w:drawing>
        <wp:inline distT="0" distB="0" distL="0" distR="0" wp14:anchorId="0D1A9601" wp14:editId="05164094">
          <wp:extent cx="1316736" cy="384486"/>
          <wp:effectExtent l="0" t="0" r="4445" b="0"/>
          <wp:docPr id="484013899" name="Picture 48401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13899" name="Picture 484013899"/>
                  <pic:cNvPicPr/>
                </pic:nvPicPr>
                <pic:blipFill>
                  <a:blip r:embed="rId1">
                    <a:extLst>
                      <a:ext uri="{28A0092B-C50C-407E-A947-70E740481C1C}">
                        <a14:useLocalDpi xmlns:a14="http://schemas.microsoft.com/office/drawing/2010/main" val="0"/>
                      </a:ext>
                    </a:extLst>
                  </a:blip>
                  <a:stretch>
                    <a:fillRect/>
                  </a:stretch>
                </pic:blipFill>
                <pic:spPr>
                  <a:xfrm>
                    <a:off x="0" y="0"/>
                    <a:ext cx="1316736" cy="384486"/>
                  </a:xfrm>
                  <a:prstGeom prst="rect">
                    <a:avLst/>
                  </a:prstGeom>
                </pic:spPr>
              </pic:pic>
            </a:graphicData>
          </a:graphic>
        </wp:inline>
      </w:drawing>
    </w:r>
  </w:p>
  <w:p w:rsidR="003F13CA" w:rsidRDefault="003F13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10886" w:rsidRDefault="00C10886" w:rsidP="00782F2B">
      <w:r>
        <w:separator/>
      </w:r>
    </w:p>
  </w:footnote>
  <w:footnote w:type="continuationSeparator" w:id="0">
    <w:p w:rsidR="00C10886" w:rsidRDefault="00C10886" w:rsidP="00782F2B">
      <w:r>
        <w:continuationSeparator/>
      </w:r>
    </w:p>
  </w:footnote>
  <w:footnote w:type="continuationNotice" w:id="1">
    <w:p w:rsidR="00C10886" w:rsidRDefault="00C1088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E7530" w:rsidRDefault="00FE7530">
    <w:pPr>
      <w:spacing w:before="0" w:after="0" w:line="240" w:lineRule="auto"/>
    </w:pPr>
    <w:r>
      <w:rPr>
        <w:noProof/>
      </w:rPr>
      <mc:AlternateContent>
        <mc:Choice Requires="wpg">
          <w:drawing>
            <wp:anchor distT="0" distB="0" distL="114300" distR="114300" simplePos="0" relativeHeight="251660292" behindDoc="0" locked="0" layoutInCell="1" allowOverlap="1" wp14:anchorId="620AE9A8" wp14:editId="57B2BD41">
              <wp:simplePos x="0" y="0"/>
              <wp:positionH relativeFrom="margin">
                <wp:posOffset>-49530</wp:posOffset>
              </wp:positionH>
              <wp:positionV relativeFrom="paragraph">
                <wp:posOffset>-208915</wp:posOffset>
              </wp:positionV>
              <wp:extent cx="6588760" cy="450215"/>
              <wp:effectExtent l="0" t="0" r="0" b="0"/>
              <wp:wrapNone/>
              <wp:docPr id="107079955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8760" cy="450215"/>
                        <a:chOff x="0" y="0"/>
                        <a:chExt cx="6589055" cy="450215"/>
                      </a:xfrm>
                    </wpg:grpSpPr>
                    <pic:pic xmlns:pic="http://schemas.openxmlformats.org/drawingml/2006/picture">
                      <pic:nvPicPr>
                        <pic:cNvPr id="995206614" name="Picture 995206614"/>
                        <pic:cNvPicPr>
                          <a:picLocks/>
                        </pic:cNvPicPr>
                      </pic:nvPicPr>
                      <pic:blipFill>
                        <a:blip r:embed="rId1"/>
                        <a:srcRect/>
                        <a:stretch>
                          <a:fillRect/>
                        </a:stretch>
                      </pic:blipFill>
                      <pic:spPr bwMode="auto">
                        <a:xfrm>
                          <a:off x="5688625" y="0"/>
                          <a:ext cx="900430" cy="450215"/>
                        </a:xfrm>
                        <a:prstGeom prst="rect">
                          <a:avLst/>
                        </a:prstGeom>
                        <a:noFill/>
                        <a:ln>
                          <a:noFill/>
                        </a:ln>
                      </pic:spPr>
                    </pic:pic>
                    <wps:wsp>
                      <wps:cNvPr id="360358423" name="Straight Connector 360358423"/>
                      <wps:cNvCnPr>
                        <a:cxnSpLocks/>
                      </wps:cNvCnPr>
                      <wps:spPr>
                        <a:xfrm flipV="1">
                          <a:off x="43961" y="334108"/>
                          <a:ext cx="5512435" cy="0"/>
                        </a:xfrm>
                        <a:prstGeom prst="line">
                          <a:avLst/>
                        </a:prstGeom>
                        <a:noFill/>
                        <a:ln w="6350" cap="flat" cmpd="sng" algn="ctr">
                          <a:solidFill>
                            <a:srgbClr val="FFCD00"/>
                          </a:solidFill>
                          <a:prstDash val="solid"/>
                          <a:miter lim="800000"/>
                        </a:ln>
                        <a:effectLst/>
                      </wps:spPr>
                      <wps:bodyPr/>
                    </wps:wsp>
                    <wps:wsp>
                      <wps:cNvPr id="1045806342" name="Text Box 1045806342"/>
                      <wps:cNvSpPr txBox="1">
                        <a:spLocks/>
                      </wps:cNvSpPr>
                      <wps:spPr>
                        <a:xfrm>
                          <a:off x="0" y="26377"/>
                          <a:ext cx="5301762" cy="378069"/>
                        </a:xfrm>
                        <a:prstGeom prst="rect">
                          <a:avLst/>
                        </a:prstGeom>
                        <a:noFill/>
                        <a:ln w="6350">
                          <a:noFill/>
                        </a:ln>
                      </wps:spPr>
                      <wps:txbx>
                        <w:txbxContent>
                          <w:p w:rsidR="00FE7530" w:rsidRPr="00A8085D" w:rsidRDefault="00FE7530">
                            <w:r w:rsidRPr="00A8085D">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20AE9A8" id="Group 4" o:spid="_x0000_s1026" style="position:absolute;left:0;text-align:left;margin-left:-3.9pt;margin-top:-16.45pt;width:518.8pt;height:35.45pt;z-index:251660292;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5206614"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">
                <v:imagedata r:id="rId2" o:title=""/>
                <o:lock v:ext="edit" aspectratio="f"/>
              </v:shape>
              <v:line id="Straight Connector 360358423"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" strokecolor="#ffcd00" strokeweight=".5pt">
                <v:stroke joinstyle="miter"/>
                <o:lock v:ext="edit" shapetype="f"/>
              </v:line>
              <v:shapetype id="_x0000_t202" coordsize="21600,21600" o:spt="202" path="m,l,21600r21600,l21600,xe">
                <v:stroke joinstyle="miter"/>
                <v:path gradientshapeok="t" o:connecttype="rect"/>
              </v:shapetype>
              <v:shape id="Text Box 1045806342"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" filled="f" stroked="f" strokeweight=".5pt">
                <v:textbox>
                  <w:txbxContent>
                    <w:p w:rsidR="00FE7530" w:rsidRPr="00A8085D" w:rsidRDefault="00FE7530">
                      <w:r w:rsidRPr="00A8085D">
                        <w:t>Document Title</w:t>
                      </w:r>
                    </w:p>
                  </w:txbxContent>
                </v:textbox>
              </v:shape>
              <w10:wrap anchorx="margin"/>
            </v:group>
          </w:pict>
        </mc:Fallback>
      </mc:AlternateContent>
    </w:r>
  </w:p>
  <w:p w:rsidR="00FE7530" w:rsidRDefault="00FE7530"/>
  <w:p w:rsidR="00FE7530" w:rsidRDefault="00FE75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E7530" w:rsidRDefault="00FE7530" w:rsidP="002133FD">
    <w:pPr>
      <w:tabs>
        <w:tab w:val="left" w:pos="2812"/>
        <w:tab w:val="left" w:pos="5303"/>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4135" w:rsidRDefault="00684135">
    <w:pPr>
      <w:pStyle w:val="Header"/>
    </w:pPr>
    <w:r>
      <w:rPr>
        <w:noProof/>
      </w:rPr>
      <w:drawing>
        <wp:inline distT="0" distB="0" distL="0" distR="0" wp14:anchorId="1DE1AFFB" wp14:editId="7C83878C">
          <wp:extent cx="1316736" cy="384486"/>
          <wp:effectExtent l="0" t="0" r="4445" b="0"/>
          <wp:docPr id="1782135067" name="Picture 178213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07607" name="Picture 1107507607"/>
                  <pic:cNvPicPr/>
                </pic:nvPicPr>
                <pic:blipFill>
                  <a:blip r:embed="rId1">
                    <a:extLst>
                      <a:ext uri="{28A0092B-C50C-407E-A947-70E740481C1C}">
                        <a14:useLocalDpi xmlns:a14="http://schemas.microsoft.com/office/drawing/2010/main" val="0"/>
                      </a:ext>
                    </a:extLst>
                  </a:blip>
                  <a:stretch>
                    <a:fillRect/>
                  </a:stretch>
                </pic:blipFill>
                <pic:spPr>
                  <a:xfrm>
                    <a:off x="0" y="0"/>
                    <a:ext cx="1316736" cy="384486"/>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61FA8519" wp14:editId="62D0F1B6">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1FA8519" id="Group 45" o:spid="_x0000_s1031"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fnGQQAAEI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33"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34"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7F8D" w:rsidRPr="002C7F8D" w:rsidRDefault="002C7F8D" w:rsidP="002C7F8D">
    <w:pPr>
      <w:pStyle w:val="Heade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25.5pt;height:225.5pt" o:bullet="t">
        <v:imagedata r:id="rId1" o:title="s"/>
      </v:shape>
    </w:pict>
  </w:numPicBullet>
  <w:numPicBullet w:numPicBulletId="1">
    <w:pict>
      <v:shape id="_x0000_i1035" type="#_x0000_t75" style="width:935.5pt;height:954pt" o:bullet="t">
        <v:imagedata r:id="rId2" o:title="f"/>
      </v:shape>
    </w:pict>
  </w:numPicBullet>
  <w:numPicBullet w:numPicBulletId="2">
    <w:pict>
      <v:shape id="_x0000_i1036" type="#_x0000_t75" style="width:1564pt;height:447pt" o:bullet="t">
        <v:imagedata r:id="rId3" o:title="Untitled-1"/>
      </v:shape>
    </w:pict>
  </w:numPicBullet>
  <w:numPicBullet w:numPicBulletId="3">
    <w:pict>
      <v:shape id="_x0000_i1037" type="#_x0000_t75" style="width:392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61A"/>
    <w:rsid w:val="0000284D"/>
    <w:rsid w:val="00003A3A"/>
    <w:rsid w:val="0000521C"/>
    <w:rsid w:val="00006949"/>
    <w:rsid w:val="00007CEE"/>
    <w:rsid w:val="000130F7"/>
    <w:rsid w:val="00024148"/>
    <w:rsid w:val="00041826"/>
    <w:rsid w:val="00042678"/>
    <w:rsid w:val="0004377D"/>
    <w:rsid w:val="00043B63"/>
    <w:rsid w:val="0005159A"/>
    <w:rsid w:val="00056A8B"/>
    <w:rsid w:val="00064050"/>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0AE5"/>
    <w:rsid w:val="00122FC1"/>
    <w:rsid w:val="00124F28"/>
    <w:rsid w:val="00140B7F"/>
    <w:rsid w:val="001556EA"/>
    <w:rsid w:val="00164E03"/>
    <w:rsid w:val="00166430"/>
    <w:rsid w:val="0016707E"/>
    <w:rsid w:val="0017348D"/>
    <w:rsid w:val="001755DF"/>
    <w:rsid w:val="00181622"/>
    <w:rsid w:val="00187123"/>
    <w:rsid w:val="00192029"/>
    <w:rsid w:val="0019708A"/>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3FD"/>
    <w:rsid w:val="002137DC"/>
    <w:rsid w:val="00234C19"/>
    <w:rsid w:val="002410C4"/>
    <w:rsid w:val="00250D27"/>
    <w:rsid w:val="00275355"/>
    <w:rsid w:val="00275818"/>
    <w:rsid w:val="00292BD4"/>
    <w:rsid w:val="002A183D"/>
    <w:rsid w:val="002A36AB"/>
    <w:rsid w:val="002A57E9"/>
    <w:rsid w:val="002A6386"/>
    <w:rsid w:val="002A7810"/>
    <w:rsid w:val="002B466A"/>
    <w:rsid w:val="002B4C3E"/>
    <w:rsid w:val="002B676D"/>
    <w:rsid w:val="002C0B4E"/>
    <w:rsid w:val="002C39A6"/>
    <w:rsid w:val="002C6ADA"/>
    <w:rsid w:val="002C7F8D"/>
    <w:rsid w:val="002D5D31"/>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397C"/>
    <w:rsid w:val="00354800"/>
    <w:rsid w:val="00360069"/>
    <w:rsid w:val="00360209"/>
    <w:rsid w:val="00361677"/>
    <w:rsid w:val="003621B8"/>
    <w:rsid w:val="00391FF0"/>
    <w:rsid w:val="00392CDF"/>
    <w:rsid w:val="00395024"/>
    <w:rsid w:val="003A76BD"/>
    <w:rsid w:val="003A7A3C"/>
    <w:rsid w:val="003B711A"/>
    <w:rsid w:val="003C5A5F"/>
    <w:rsid w:val="003D1359"/>
    <w:rsid w:val="003D7361"/>
    <w:rsid w:val="003F13CA"/>
    <w:rsid w:val="003F5DC2"/>
    <w:rsid w:val="0040067E"/>
    <w:rsid w:val="00400C1C"/>
    <w:rsid w:val="0041078C"/>
    <w:rsid w:val="00436098"/>
    <w:rsid w:val="00436A7F"/>
    <w:rsid w:val="00437F45"/>
    <w:rsid w:val="00444625"/>
    <w:rsid w:val="00453929"/>
    <w:rsid w:val="00471717"/>
    <w:rsid w:val="004728F5"/>
    <w:rsid w:val="00486CAE"/>
    <w:rsid w:val="00497911"/>
    <w:rsid w:val="004B33EC"/>
    <w:rsid w:val="004C3DB5"/>
    <w:rsid w:val="004C4C72"/>
    <w:rsid w:val="004C5F30"/>
    <w:rsid w:val="004D6840"/>
    <w:rsid w:val="004E3AF8"/>
    <w:rsid w:val="004E6E12"/>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B069A"/>
    <w:rsid w:val="005D45C8"/>
    <w:rsid w:val="005D5416"/>
    <w:rsid w:val="005D6104"/>
    <w:rsid w:val="005E7C00"/>
    <w:rsid w:val="005F3228"/>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84135"/>
    <w:rsid w:val="00693662"/>
    <w:rsid w:val="00694A03"/>
    <w:rsid w:val="00696223"/>
    <w:rsid w:val="00697A8B"/>
    <w:rsid w:val="006A5312"/>
    <w:rsid w:val="006B1623"/>
    <w:rsid w:val="006B1B23"/>
    <w:rsid w:val="006B567C"/>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23F7F"/>
    <w:rsid w:val="00731B0D"/>
    <w:rsid w:val="00735666"/>
    <w:rsid w:val="0073713F"/>
    <w:rsid w:val="00742404"/>
    <w:rsid w:val="00743E44"/>
    <w:rsid w:val="007448A2"/>
    <w:rsid w:val="00747801"/>
    <w:rsid w:val="00750E96"/>
    <w:rsid w:val="00752D2E"/>
    <w:rsid w:val="00772BC2"/>
    <w:rsid w:val="00782F2B"/>
    <w:rsid w:val="0078505B"/>
    <w:rsid w:val="00790329"/>
    <w:rsid w:val="00792DEA"/>
    <w:rsid w:val="007D2DF3"/>
    <w:rsid w:val="007D4DC8"/>
    <w:rsid w:val="007E1240"/>
    <w:rsid w:val="0080356A"/>
    <w:rsid w:val="008122B9"/>
    <w:rsid w:val="008258C8"/>
    <w:rsid w:val="00825D7D"/>
    <w:rsid w:val="00833BB0"/>
    <w:rsid w:val="00834FA0"/>
    <w:rsid w:val="00840C4E"/>
    <w:rsid w:val="00843055"/>
    <w:rsid w:val="00850451"/>
    <w:rsid w:val="00854DC0"/>
    <w:rsid w:val="00855AC3"/>
    <w:rsid w:val="00873CBB"/>
    <w:rsid w:val="008759A3"/>
    <w:rsid w:val="00887C41"/>
    <w:rsid w:val="00891E59"/>
    <w:rsid w:val="008A7C9B"/>
    <w:rsid w:val="008B293B"/>
    <w:rsid w:val="008C6295"/>
    <w:rsid w:val="008C79E0"/>
    <w:rsid w:val="008F6114"/>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752E8"/>
    <w:rsid w:val="00977820"/>
    <w:rsid w:val="00984342"/>
    <w:rsid w:val="009862F1"/>
    <w:rsid w:val="00993362"/>
    <w:rsid w:val="009964C2"/>
    <w:rsid w:val="009A763A"/>
    <w:rsid w:val="009B3535"/>
    <w:rsid w:val="009B3A36"/>
    <w:rsid w:val="009B41C4"/>
    <w:rsid w:val="009B469C"/>
    <w:rsid w:val="009C2413"/>
    <w:rsid w:val="009C4644"/>
    <w:rsid w:val="009C6F3E"/>
    <w:rsid w:val="009C7DD4"/>
    <w:rsid w:val="009D039A"/>
    <w:rsid w:val="009D0EFF"/>
    <w:rsid w:val="009D3406"/>
    <w:rsid w:val="009D65A8"/>
    <w:rsid w:val="009D6708"/>
    <w:rsid w:val="009E4C61"/>
    <w:rsid w:val="009E68CE"/>
    <w:rsid w:val="009F0981"/>
    <w:rsid w:val="009F45CA"/>
    <w:rsid w:val="00A04363"/>
    <w:rsid w:val="00A05CAD"/>
    <w:rsid w:val="00A06CD0"/>
    <w:rsid w:val="00A12203"/>
    <w:rsid w:val="00A2009D"/>
    <w:rsid w:val="00A364F1"/>
    <w:rsid w:val="00A40FDC"/>
    <w:rsid w:val="00A41A85"/>
    <w:rsid w:val="00A47C3A"/>
    <w:rsid w:val="00A53861"/>
    <w:rsid w:val="00A615C9"/>
    <w:rsid w:val="00A622F1"/>
    <w:rsid w:val="00A62FFC"/>
    <w:rsid w:val="00A71192"/>
    <w:rsid w:val="00A83836"/>
    <w:rsid w:val="00A842EE"/>
    <w:rsid w:val="00A8626A"/>
    <w:rsid w:val="00AA7FA0"/>
    <w:rsid w:val="00AB358A"/>
    <w:rsid w:val="00AC2081"/>
    <w:rsid w:val="00AD43C4"/>
    <w:rsid w:val="00AD4A01"/>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878DC"/>
    <w:rsid w:val="00BA5430"/>
    <w:rsid w:val="00BA5755"/>
    <w:rsid w:val="00BA5764"/>
    <w:rsid w:val="00BA5787"/>
    <w:rsid w:val="00BA640A"/>
    <w:rsid w:val="00BA776E"/>
    <w:rsid w:val="00BC1C65"/>
    <w:rsid w:val="00BC7926"/>
    <w:rsid w:val="00BC7D6D"/>
    <w:rsid w:val="00BD2785"/>
    <w:rsid w:val="00BD2BFD"/>
    <w:rsid w:val="00BD679E"/>
    <w:rsid w:val="00BE3D8B"/>
    <w:rsid w:val="00C03C4A"/>
    <w:rsid w:val="00C10886"/>
    <w:rsid w:val="00C222DD"/>
    <w:rsid w:val="00C279EE"/>
    <w:rsid w:val="00C32669"/>
    <w:rsid w:val="00C40B4B"/>
    <w:rsid w:val="00C419A9"/>
    <w:rsid w:val="00C50962"/>
    <w:rsid w:val="00C50BD6"/>
    <w:rsid w:val="00C50FBD"/>
    <w:rsid w:val="00C55AB5"/>
    <w:rsid w:val="00C562FA"/>
    <w:rsid w:val="00C64ABE"/>
    <w:rsid w:val="00C67579"/>
    <w:rsid w:val="00C67634"/>
    <w:rsid w:val="00C6793E"/>
    <w:rsid w:val="00C70288"/>
    <w:rsid w:val="00C70496"/>
    <w:rsid w:val="00C7294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F18A3"/>
    <w:rsid w:val="00D03633"/>
    <w:rsid w:val="00D03E69"/>
    <w:rsid w:val="00D14076"/>
    <w:rsid w:val="00D16B6C"/>
    <w:rsid w:val="00D2061A"/>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7773"/>
    <w:rsid w:val="00E6266D"/>
    <w:rsid w:val="00E73830"/>
    <w:rsid w:val="00E76825"/>
    <w:rsid w:val="00E77B3F"/>
    <w:rsid w:val="00E844B2"/>
    <w:rsid w:val="00E9052C"/>
    <w:rsid w:val="00EA1D64"/>
    <w:rsid w:val="00EA7CBC"/>
    <w:rsid w:val="00EB3BE1"/>
    <w:rsid w:val="00EB56A9"/>
    <w:rsid w:val="00EC39C5"/>
    <w:rsid w:val="00EC4E45"/>
    <w:rsid w:val="00ED206D"/>
    <w:rsid w:val="00ED7FFA"/>
    <w:rsid w:val="00EE4DEB"/>
    <w:rsid w:val="00EF2104"/>
    <w:rsid w:val="00EF23E7"/>
    <w:rsid w:val="00EF38A1"/>
    <w:rsid w:val="00EF45F3"/>
    <w:rsid w:val="00EF727A"/>
    <w:rsid w:val="00F0007C"/>
    <w:rsid w:val="00F0239A"/>
    <w:rsid w:val="00F066B4"/>
    <w:rsid w:val="00F06F6B"/>
    <w:rsid w:val="00F07FC8"/>
    <w:rsid w:val="00F1432F"/>
    <w:rsid w:val="00F2052D"/>
    <w:rsid w:val="00F25F8C"/>
    <w:rsid w:val="00F34569"/>
    <w:rsid w:val="00F47279"/>
    <w:rsid w:val="00F61052"/>
    <w:rsid w:val="00F61A80"/>
    <w:rsid w:val="00F652BC"/>
    <w:rsid w:val="00F741B5"/>
    <w:rsid w:val="00F953A7"/>
    <w:rsid w:val="00FA6394"/>
    <w:rsid w:val="00FA77D8"/>
    <w:rsid w:val="00FC6E36"/>
    <w:rsid w:val="00FD0DF3"/>
    <w:rsid w:val="00FD0F82"/>
    <w:rsid w:val="00FD6B25"/>
    <w:rsid w:val="00FE4A2C"/>
    <w:rsid w:val="00FE4A98"/>
    <w:rsid w:val="00FE7530"/>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0469AC"/>
  <w15:chartTrackingRefBased/>
  <w15:docId w15:val="{17A40531-9C5E-4469-8D09-54BC52E99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gdgdg"/>
    <w:basedOn w:val="Normal"/>
    <w:next w:val="BodyCopy"/>
    <w:link w:val="Heading1Char"/>
    <w:unhideWhenUsed/>
    <w:locked/>
    <w:rsid w:val="00FE7530"/>
    <w:pPr>
      <w:spacing w:before="240" w:line="480" w:lineRule="exact"/>
      <w:jc w:val="left"/>
      <w:outlineLvl w:val="0"/>
    </w:pPr>
    <w:rPr>
      <w:b/>
      <w:bCs/>
      <w:sz w:val="36"/>
      <w:szCs w:val="120"/>
    </w:rPr>
  </w:style>
  <w:style w:type="paragraph" w:styleId="Heading2">
    <w:name w:val="heading 2"/>
    <w:aliases w:val="Subhead 02"/>
    <w:basedOn w:val="Normal"/>
    <w:next w:val="Normal"/>
    <w:link w:val="Heading2Char"/>
    <w:unhideWhenUsed/>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qFormat/>
    <w:rsid w:val="002133FD"/>
    <w:pPr>
      <w:tabs>
        <w:tab w:val="center" w:pos="4680"/>
        <w:tab w:val="right" w:pos="9360"/>
      </w:tabs>
      <w:spacing w:after="0" w:line="240" w:lineRule="auto"/>
      <w:jc w:val="left"/>
    </w:pPr>
    <w:rPr>
      <w:iCs/>
      <w:sz w:val="14"/>
      <w:szCs w:val="15"/>
    </w:rPr>
  </w:style>
  <w:style w:type="character" w:customStyle="1" w:styleId="FooterChar">
    <w:name w:val="Footer Char"/>
    <w:basedOn w:val="DefaultParagraphFont"/>
    <w:link w:val="Footer"/>
    <w:uiPriority w:val="99"/>
    <w:rsid w:val="002133FD"/>
    <w:rPr>
      <w:iCs/>
      <w:sz w:val="14"/>
      <w:szCs w:val="15"/>
    </w:rPr>
  </w:style>
  <w:style w:type="character" w:customStyle="1" w:styleId="Heading1Char">
    <w:name w:val="Heading 1 Char"/>
    <w:aliases w:val="Subhead 01gdgdg Char"/>
    <w:link w:val="Heading1"/>
    <w:rsid w:val="00FE7530"/>
    <w:rPr>
      <w:b/>
      <w:bCs/>
      <w:sz w:val="36"/>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rsid w:val="00696223"/>
    <w:pPr>
      <w:spacing w:after="80" w:line="240" w:lineRule="auto"/>
    </w:pPr>
    <w:rPr>
      <w:lang w:val="en-US"/>
    </w:rPr>
  </w:style>
  <w:style w:type="paragraph" w:customStyle="1" w:styleId="PullQuote">
    <w:name w:val="Pull Quote"/>
    <w:basedOn w:val="Normal"/>
    <w:rsid w:val="004D6840"/>
    <w:pPr>
      <w:jc w:val="left"/>
    </w:pPr>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styleId="BodyText">
    <w:name w:val="Body Text"/>
    <w:basedOn w:val="Normal"/>
    <w:link w:val="BodyTextChar"/>
    <w:uiPriority w:val="99"/>
    <w:semiHidden/>
    <w:unhideWhenUsed/>
    <w:rsid w:val="006B68CB"/>
    <w:rPr>
      <w:rFonts w:asciiTheme="minorHAnsi" w:hAnsiTheme="minorHAnsi"/>
    </w:rPr>
  </w:style>
  <w:style w:type="character" w:customStyle="1" w:styleId="BodyTextChar">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character" w:styleId="PageNumber">
    <w:name w:val="page number"/>
    <w:basedOn w:val="DefaultParagraphFont"/>
    <w:uiPriority w:val="99"/>
    <w:semiHidden/>
    <w:unhideWhenUsed/>
    <w:rsid w:val="00F47279"/>
  </w:style>
  <w:style w:type="paragraph" w:customStyle="1" w:styleId="Disclaimer">
    <w:name w:val="Disclaimer"/>
    <w:basedOn w:val="Normal"/>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Header01NameofCollege">
    <w:name w:val="Header 01 (Name of College)"/>
    <w:basedOn w:val="Normal"/>
    <w:next w:val="Header02Eventdetails"/>
    <w:qFormat/>
    <w:rsid w:val="00684135"/>
    <w:pPr>
      <w:snapToGrid w:val="0"/>
      <w:spacing w:after="80" w:line="700" w:lineRule="exact"/>
      <w:ind w:left="-29"/>
      <w:jc w:val="left"/>
    </w:pPr>
    <w:rPr>
      <w:rFonts w:ascii="Antonio" w:hAnsi="Antonio"/>
      <w:b/>
      <w:bCs/>
      <w:caps/>
      <w:sz w:val="64"/>
      <w:szCs w:val="64"/>
    </w:rPr>
  </w:style>
  <w:style w:type="paragraph" w:customStyle="1" w:styleId="Header02Eventdetails">
    <w:name w:val="Header 02 (Event details)"/>
    <w:basedOn w:val="Normal"/>
    <w:qFormat/>
    <w:rsid w:val="00FE7530"/>
    <w:pPr>
      <w:snapToGrid w:val="0"/>
      <w:spacing w:before="0" w:after="0" w:line="320" w:lineRule="exact"/>
      <w:jc w:val="left"/>
    </w:pPr>
    <w:rPr>
      <w:sz w:val="24"/>
      <w:szCs w:val="24"/>
    </w:rPr>
  </w:style>
  <w:style w:type="paragraph" w:customStyle="1" w:styleId="BodyCopy">
    <w:name w:val="Body Copy"/>
    <w:link w:val="BodyCopyChar"/>
    <w:qFormat/>
    <w:rsid w:val="00FE7530"/>
    <w:pPr>
      <w:spacing w:line="288" w:lineRule="auto"/>
    </w:pPr>
    <w:rPr>
      <w:sz w:val="19"/>
      <w:szCs w:val="19"/>
    </w:rPr>
  </w:style>
  <w:style w:type="paragraph" w:customStyle="1" w:styleId="Subhead01">
    <w:name w:val="Subhead 01"/>
    <w:next w:val="BodyCopy"/>
    <w:qFormat/>
    <w:rsid w:val="00AD4A01"/>
    <w:pPr>
      <w:spacing w:before="40" w:after="120"/>
    </w:pPr>
    <w:rPr>
      <w:b/>
      <w:bCs/>
      <w:sz w:val="28"/>
      <w:szCs w:val="28"/>
    </w:rPr>
  </w:style>
  <w:style w:type="paragraph" w:customStyle="1" w:styleId="Subhead02bold">
    <w:name w:val="Subhead 02 (bold)"/>
    <w:basedOn w:val="Normal"/>
    <w:qFormat/>
    <w:rsid w:val="00684135"/>
    <w:pPr>
      <w:spacing w:after="20" w:line="264" w:lineRule="auto"/>
      <w:jc w:val="left"/>
    </w:pPr>
    <w:rPr>
      <w:b/>
      <w:bCs/>
      <w:sz w:val="19"/>
      <w:szCs w:val="19"/>
    </w:rPr>
  </w:style>
  <w:style w:type="character" w:customStyle="1" w:styleId="BodyCopyChar">
    <w:name w:val="Body Copy Char"/>
    <w:basedOn w:val="DefaultParagraphFont"/>
    <w:link w:val="BodyCopy"/>
    <w:rsid w:val="00684135"/>
    <w:rPr>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hutchi\Desktop\Commencement\OOE%20Templates\IOWA-OrderofEvents-FullPage\IOWA-OrderofEvents-FullPage-BW.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IOWA-OrderofEvents-FullPage-BW.dotx</Template>
  <TotalTime>1</TotalTime>
  <Pages>3</Pages>
  <Words>624</Words>
  <Characters>3559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4175</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Hutchison, Joshua T</dc:creator>
  <cp:keywords/>
  <dc:description/>
  <cp:lastModifiedBy>Hutchison, Joshua T</cp:lastModifiedBy>
  <cp:revision>1</cp:revision>
  <cp:lastPrinted>2023-08-29T13:47:00Z</cp:lastPrinted>
  <dcterms:created xsi:type="dcterms:W3CDTF">2023-09-27T12:45:00Z</dcterms:created>
  <dcterms:modified xsi:type="dcterms:W3CDTF">2023-09-27T12:46:00Z</dcterms:modified>
  <cp:contentStatus/>
</cp:coreProperties>
</file>