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E7530" w:rsidRPr="0010143D" w:rsidRDefault="00FE7530" w:rsidP="0010143D">
      <w:pPr>
        <w:pStyle w:val="Header01NameofCollege"/>
      </w:pPr>
      <w:r w:rsidRPr="0010143D">
        <w:t xml:space="preserve">Name of College </w:t>
      </w:r>
      <w:r w:rsidR="000B1CCA" w:rsidRPr="0010143D">
        <w:br/>
      </w:r>
      <w:r w:rsidRPr="0010143D">
        <w:t>goes here</w:t>
      </w:r>
    </w:p>
    <w:p w:rsidR="00FE7530" w:rsidRPr="002F0361" w:rsidRDefault="00FE7530" w:rsidP="002F0361">
      <w:pPr>
        <w:pStyle w:val="Header02EventDetails"/>
      </w:pPr>
      <w:r w:rsidRPr="002F0361">
        <w:t>Saturday, Month XX, 202X</w:t>
      </w:r>
      <w:r w:rsidR="000B1CCA" w:rsidRPr="002F0361">
        <w:br/>
      </w:r>
      <w:r w:rsidRPr="002F0361">
        <w:t xml:space="preserve">11:00 a.m.  |  </w:t>
      </w:r>
      <w:r w:rsidR="002F0361">
        <w:t>Venue Name</w:t>
      </w:r>
    </w:p>
    <w:p w:rsidR="00DB0F55" w:rsidRPr="008C6661" w:rsidRDefault="005D45C8" w:rsidP="000B1CCA">
      <w:pPr>
        <w:tabs>
          <w:tab w:val="right" w:pos="4680"/>
        </w:tabs>
      </w:pPr>
      <w:r>
        <w:rPr>
          <w:noProof/>
        </w:rPr>
        <mc:AlternateContent>
          <mc:Choice Requires="wps">
            <w:drawing>
              <wp:anchor distT="0" distB="0" distL="114300" distR="114300" simplePos="0" relativeHeight="251659264" behindDoc="0" locked="0" layoutInCell="1" allowOverlap="1" wp14:anchorId="76D4D9C3" wp14:editId="387E40D9">
                <wp:simplePos x="0" y="0"/>
                <wp:positionH relativeFrom="margin">
                  <wp:align>center</wp:align>
                </wp:positionH>
                <wp:positionV relativeFrom="paragraph">
                  <wp:posOffset>272340</wp:posOffset>
                </wp:positionV>
                <wp:extent cx="817582" cy="0"/>
                <wp:effectExtent l="0" t="25400" r="33655" b="25400"/>
                <wp:wrapNone/>
                <wp:docPr id="739931098" name="Straight Connector 1"/>
                <wp:cNvGraphicFramePr/>
                <a:graphic xmlns:a="http://schemas.openxmlformats.org/drawingml/2006/main">
                  <a:graphicData uri="http://schemas.microsoft.com/office/word/2010/wordprocessingShape">
                    <wps:wsp>
                      <wps:cNvCnPr/>
                      <wps:spPr>
                        <a:xfrm>
                          <a:off x="0" y="0"/>
                          <a:ext cx="817582" cy="0"/>
                        </a:xfrm>
                        <a:prstGeom prst="line">
                          <a:avLst/>
                        </a:prstGeom>
                        <a:ln w="50800">
                          <a:solidFill>
                            <a:schemeClr val="bg2"/>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1EE29" id="Straight Connector 1"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45pt" to="64.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" strokecolor="#bbbcbc [3214]" strokeweight="4pt">
                <v:stroke joinstyle="miter"/>
                <w10:wrap anchorx="margin"/>
              </v:line>
            </w:pict>
          </mc:Fallback>
        </mc:AlternateContent>
      </w:r>
      <w:r w:rsidR="00DB0F55">
        <w:br/>
      </w:r>
    </w:p>
    <w:p w:rsidR="00B0166C" w:rsidRDefault="00B0166C" w:rsidP="00600A50">
      <w:pPr>
        <w:pStyle w:val="Subhead01bold"/>
      </w:pPr>
      <w:r w:rsidRPr="004C589D">
        <w:t>Processional</w:t>
      </w:r>
    </w:p>
    <w:p w:rsidR="00B0166C" w:rsidRPr="00B0166C" w:rsidRDefault="00B0166C" w:rsidP="00B0166C">
      <w:pPr>
        <w:pStyle w:val="BodyCopy"/>
      </w:pPr>
      <w:r w:rsidRPr="00B0166C">
        <w:t>Additional details</w:t>
      </w:r>
    </w:p>
    <w:p w:rsidR="00B0166C" w:rsidRPr="00600A50" w:rsidRDefault="00B0166C" w:rsidP="00600A50">
      <w:pPr>
        <w:pStyle w:val="Subhead01bold"/>
      </w:pPr>
      <w:r w:rsidRPr="00600A50">
        <w:t>Welcome</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Pr="006205C4" w:rsidRDefault="00B0166C" w:rsidP="00600A50">
      <w:pPr>
        <w:pStyle w:val="Subhead01bold"/>
      </w:pPr>
      <w:r w:rsidRPr="006205C4">
        <w:t>Keynote Speaker</w:t>
      </w:r>
    </w:p>
    <w:p w:rsidR="00B0166C" w:rsidRDefault="00B0166C" w:rsidP="00B0166C">
      <w:pPr>
        <w:pStyle w:val="BodyCopy"/>
      </w:pPr>
      <w:r>
        <w:t>First Lastname</w:t>
      </w:r>
      <w:r>
        <w:br/>
        <w:t>Degree information</w:t>
      </w:r>
    </w:p>
    <w:p w:rsidR="00B0166C" w:rsidRPr="006205C4" w:rsidRDefault="00B0166C" w:rsidP="00600A50">
      <w:pPr>
        <w:pStyle w:val="Subhead01bold"/>
      </w:pPr>
      <w:r w:rsidRPr="006205C4">
        <w:t>Student Speakers</w:t>
      </w:r>
    </w:p>
    <w:p w:rsidR="00B0166C" w:rsidRDefault="00B0166C" w:rsidP="00B0166C">
      <w:pPr>
        <w:pStyle w:val="BodyCopy"/>
      </w:pPr>
      <w:r>
        <w:t>First Lastname</w:t>
      </w:r>
      <w:r>
        <w:br/>
        <w:t>Degree information</w:t>
      </w:r>
    </w:p>
    <w:p w:rsidR="00B0166C" w:rsidRPr="004C589D" w:rsidRDefault="00B0166C" w:rsidP="00600A50">
      <w:pPr>
        <w:pStyle w:val="Subhead01bold"/>
      </w:pPr>
      <w:r w:rsidRPr="004C589D">
        <w:t xml:space="preserve">Charge to the Graduates and </w:t>
      </w:r>
      <w:r>
        <w:br/>
      </w:r>
      <w:r w:rsidRPr="004C589D">
        <w:t>Conferring of Degrees</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Pr="006205C4" w:rsidRDefault="00B0166C" w:rsidP="00600A50">
      <w:pPr>
        <w:pStyle w:val="Subhead01bold"/>
      </w:pPr>
      <w:r w:rsidRPr="006205C4">
        <w:t>Presentation of Diplomas to Graduates</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Pr="006205C4" w:rsidRDefault="00B0166C" w:rsidP="00600A50">
      <w:pPr>
        <w:pStyle w:val="Subhead01bold"/>
      </w:pPr>
      <w:r w:rsidRPr="006205C4">
        <w:t>Recognition of Graduates</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Pr="00DB0F55" w:rsidRDefault="00B0166C" w:rsidP="00600A50">
      <w:pPr>
        <w:pStyle w:val="Subhead01bold"/>
      </w:pPr>
      <w:r w:rsidRPr="00DB0F55">
        <w:t xml:space="preserve">Acknowledgement of Graduates </w:t>
      </w:r>
      <w:r>
        <w:br/>
      </w:r>
      <w:r w:rsidRPr="00DB0F55">
        <w:t>and Valediction</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Pr="006205C4" w:rsidRDefault="00B0166C" w:rsidP="00600A50">
      <w:pPr>
        <w:pStyle w:val="Subhead01bold"/>
      </w:pPr>
      <w:r>
        <w:t>Closing Remarks</w:t>
      </w:r>
    </w:p>
    <w:p w:rsidR="00B0166C" w:rsidRDefault="00B0166C" w:rsidP="00B0166C">
      <w:pPr>
        <w:pStyle w:val="BodyCopy"/>
      </w:pPr>
      <w:r>
        <w:t>First Lastname</w:t>
      </w:r>
    </w:p>
    <w:p w:rsidR="00B0166C" w:rsidRPr="00B0166C" w:rsidRDefault="00B0166C" w:rsidP="00B0166C">
      <w:pPr>
        <w:pStyle w:val="BodyCopy"/>
        <w:rPr>
          <w:i/>
          <w:iCs/>
        </w:rPr>
      </w:pPr>
      <w:r w:rsidRPr="00B0166C">
        <w:rPr>
          <w:i/>
          <w:iCs/>
        </w:rPr>
        <w:t>Title</w:t>
      </w:r>
    </w:p>
    <w:p w:rsidR="00B0166C" w:rsidRDefault="00B0166C" w:rsidP="00600A50">
      <w:pPr>
        <w:pStyle w:val="Subhead01bold"/>
      </w:pPr>
      <w:r w:rsidRPr="006205C4">
        <w:t>Recessional</w:t>
      </w:r>
    </w:p>
    <w:p w:rsidR="00B0166C" w:rsidRPr="00B0166C" w:rsidRDefault="00B0166C" w:rsidP="00B0166C">
      <w:pPr>
        <w:pStyle w:val="BodyCopy"/>
      </w:pPr>
      <w:r w:rsidRPr="00B0166C">
        <w:t>Additional details</w:t>
      </w:r>
    </w:p>
    <w:p w:rsidR="00DB0F55" w:rsidRDefault="00DB0F55" w:rsidP="00B0166C">
      <w:pPr>
        <w:pStyle w:val="BodyCopy"/>
      </w:pPr>
    </w:p>
    <w:p w:rsidR="00B0166C" w:rsidRPr="00B0166C" w:rsidRDefault="00B0166C" w:rsidP="00B0166C">
      <w:pPr>
        <w:pStyle w:val="BodyCopy"/>
      </w:pPr>
    </w:p>
    <w:p w:rsidR="00603677" w:rsidRPr="00600A50" w:rsidRDefault="000B1CCA" w:rsidP="00600A50">
      <w:pPr>
        <w:pStyle w:val="BodyCopy"/>
        <w:rPr>
          <w:i/>
          <w:iCs/>
        </w:rPr>
      </w:pPr>
      <w:r w:rsidRPr="00B0166C">
        <w:rPr>
          <w:i/>
          <w:iCs/>
        </w:rPr>
        <w:t>Sign language interpretation provided by</w:t>
      </w:r>
      <w:r w:rsidRPr="00B0166C">
        <w:rPr>
          <w:i/>
          <w:iCs/>
        </w:rPr>
        <w:br/>
        <w:t>Hands Up Communications</w:t>
      </w:r>
    </w:p>
    <w:p w:rsidR="002F0361" w:rsidRPr="00E56590" w:rsidRDefault="002F0361" w:rsidP="002F0361">
      <w:pPr>
        <w:pStyle w:val="Header01WithUnderline"/>
      </w:pPr>
      <w:r>
        <w:rPr>
          <w:noProof/>
        </w:rPr>
        <w:lastRenderedPageBreak/>
        <w:t>ABOUT THE COLLEGE</w:t>
      </w:r>
    </w:p>
    <w:p w:rsidR="006A12B5" w:rsidRPr="00FE7530" w:rsidRDefault="006A12B5" w:rsidP="00B0166C">
      <w:pPr>
        <w:pStyle w:val="BodyCopy"/>
        <w:jc w:val="left"/>
      </w:pPr>
      <w:r w:rsidRPr="00FE7530">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rsidR="006A12B5" w:rsidRPr="00FE7530" w:rsidRDefault="006A12B5" w:rsidP="00B0166C">
      <w:pPr>
        <w:pStyle w:val="BodyCopy"/>
        <w:jc w:val="left"/>
      </w:pPr>
    </w:p>
    <w:p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rsidR="006A12B5" w:rsidRDefault="006A12B5" w:rsidP="00B0166C">
      <w:pPr>
        <w:pStyle w:val="BodyCopy"/>
        <w:jc w:val="left"/>
      </w:pPr>
    </w:p>
    <w:p w:rsidR="006A12B5" w:rsidRPr="00FE7530" w:rsidRDefault="006A12B5" w:rsidP="00B0166C">
      <w:pPr>
        <w:pStyle w:val="BodyCopy"/>
        <w:jc w:val="left"/>
      </w:pPr>
      <w:r w:rsidRPr="00FE7530">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rsidR="006A12B5" w:rsidRDefault="006A12B5" w:rsidP="00B0166C">
      <w:pPr>
        <w:pStyle w:val="BodyCopy"/>
      </w:pPr>
    </w:p>
    <w:p w:rsidR="00752199" w:rsidRDefault="00752199" w:rsidP="00B0166C">
      <w:pPr>
        <w:pStyle w:val="BodyCopy"/>
      </w:pPr>
    </w:p>
    <w:p w:rsidR="00752199" w:rsidRDefault="00752199" w:rsidP="00B0166C">
      <w:pPr>
        <w:pStyle w:val="BodyCopy"/>
      </w:pPr>
    </w:p>
    <w:p w:rsidR="00603677" w:rsidRDefault="00603677" w:rsidP="00B0166C">
      <w:pPr>
        <w:pStyle w:val="BodyCopy"/>
      </w:pPr>
    </w:p>
    <w:p w:rsidR="00752199" w:rsidRDefault="00752199" w:rsidP="00B0166C">
      <w:pPr>
        <w:pStyle w:val="BodyCopy"/>
      </w:pPr>
    </w:p>
    <w:p w:rsidR="00752199" w:rsidRPr="006A12B5" w:rsidRDefault="00752199" w:rsidP="00B0166C">
      <w:pPr>
        <w:pStyle w:val="BodyCopy"/>
      </w:pPr>
    </w:p>
    <w:sectPr w:rsidR="00752199" w:rsidRPr="006A12B5" w:rsidSect="002F0361">
      <w:headerReference w:type="even" r:id="rId8"/>
      <w:footerReference w:type="even" r:id="rId9"/>
      <w:footerReference w:type="default" r:id="rId10"/>
      <w:headerReference w:type="first" r:id="rId11"/>
      <w:pgSz w:w="6120" w:h="15840" w:code="1"/>
      <w:pgMar w:top="108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6618" w:rsidRDefault="00976618" w:rsidP="00782F2B">
      <w:r>
        <w:separator/>
      </w:r>
    </w:p>
    <w:p w:rsidR="00976618" w:rsidRDefault="00976618"/>
  </w:endnote>
  <w:endnote w:type="continuationSeparator" w:id="0">
    <w:p w:rsidR="00976618" w:rsidRDefault="00976618" w:rsidP="00782F2B">
      <w:r>
        <w:continuationSeparator/>
      </w:r>
    </w:p>
    <w:p w:rsidR="00976618" w:rsidRDefault="00976618"/>
  </w:endnote>
  <w:endnote w:type="continuationNotice" w:id="1">
    <w:p w:rsidR="00976618" w:rsidRDefault="00976618">
      <w:pPr>
        <w:spacing w:before="0" w:after="0" w:line="240" w:lineRule="auto"/>
      </w:pPr>
    </w:p>
    <w:p w:rsidR="00976618" w:rsidRDefault="00976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AFF" w:usb1="5000217F" w:usb2="00000021" w:usb3="00000000" w:csb0="0000019F" w:csb1="00000000"/>
    <w:embedRegular r:id="rId1" w:fontKey="{6B5B007E-EF0A-42F1-B1DF-DCDD567B7A2C}"/>
    <w:embedBold r:id="rId2" w:fontKey="{D10BFE01-41E0-4322-9E73-8318066AE685}"/>
    <w:embedItalic r:id="rId3" w:fontKey="{BB877FB9-FE59-4012-9E71-1AA31E4A28F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A020BF08-9F97-4DF1-A69D-71F6BFDD15F1}"/>
  </w:font>
  <w:font w:name="Raleway">
    <w:altName w:val="Trebuchet MS"/>
    <w:panose1 w:val="020B0503030101060003"/>
    <w:charset w:val="00"/>
    <w:family w:val="swiss"/>
    <w:pitch w:val="variable"/>
    <w:sig w:usb0="A00002FF" w:usb1="5000205B" w:usb2="00000000" w:usb3="00000000" w:csb0="00000097" w:csb1="00000000"/>
    <w:embedRegular r:id="rId5" w:fontKey="{2ECD514B-296A-405A-8808-E615097337F3}"/>
    <w:embedBold r:id="rId6" w:fontKey="{AF3F7CEA-FD8D-4121-9F4C-9C9F2C489143}"/>
    <w:embedItalic r:id="rId7" w:fontKey="{9813DD2F-C69D-44DF-9279-695C77ECAD3A}"/>
  </w:font>
  <w:font w:name="Roboto Black">
    <w:panose1 w:val="02000000000000000000"/>
    <w:charset w:val="00"/>
    <w:family w:val="auto"/>
    <w:pitch w:val="variable"/>
    <w:sig w:usb0="E0000AFF" w:usb1="5000217F" w:usb2="00000021" w:usb3="00000000" w:csb0="0000019F" w:csb1="00000000"/>
    <w:embedRegular r:id="rId8" w:fontKey="{6D281064-002C-481D-9CA4-21AC1DDEFBA1}"/>
    <w:embedItalic r:id="rId9" w:fontKey="{AA63595D-156B-44F8-83D0-55D2C6DDD831}"/>
  </w:font>
  <w:font w:name="Gotham Light">
    <w:panose1 w:val="02000603030000020004"/>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FADF3AD-ADDE-482F-9B64-3886A7A54309}"/>
  </w:font>
  <w:font w:name="Roboto (Body)">
    <w:altName w:val="Arial"/>
    <w:charset w:val="00"/>
    <w:family w:val="auto"/>
    <w:pitch w:val="variable"/>
    <w:sig w:usb0="E00002FF" w:usb1="5000205B" w:usb2="00000020" w:usb3="00000000" w:csb0="0000019F" w:csb1="00000000"/>
  </w:font>
  <w:font w:name="Raleway ExtraBold">
    <w:panose1 w:val="020B0903030101060003"/>
    <w:charset w:val="4D"/>
    <w:family w:val="auto"/>
    <w:pitch w:val="variable"/>
    <w:sig w:usb0="A00002FF" w:usb1="5000205B" w:usb2="00000000" w:usb3="00000000" w:csb0="00000197" w:csb1="00000000"/>
    <w:embedRegular r:id="rId11" w:fontKey="{40A63AEB-7E75-43C9-AEA6-631E64B6E9E7}"/>
  </w:font>
  <w:font w:name="Raleway Medium">
    <w:panose1 w:val="020B0603030101060003"/>
    <w:charset w:val="4D"/>
    <w:family w:val="auto"/>
    <w:pitch w:val="variable"/>
    <w:sig w:usb0="A00002FF" w:usb1="5000205B" w:usb2="00000000" w:usb3="00000000" w:csb0="00000197" w:csb1="00000000"/>
    <w:embedRegular r:id="rId12" w:fontKey="{CB78ACF8-8DB3-429F-96E7-406F99558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Content>
      <w:p w:rsidR="00205953" w:rsidRDefault="00205953" w:rsidP="0097782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5B069A">
          <w:rPr>
            <w:rStyle w:val="PageNumber"/>
            <w:noProof/>
          </w:rPr>
          <w:t>2</w:t>
        </w:r>
        <w:r>
          <w:rPr>
            <w:rStyle w:val="PageNumber"/>
          </w:rPr>
          <w:fldChar w:fldCharType="end"/>
        </w:r>
      </w:p>
    </w:sdtContent>
  </w:sdt>
  <w:p w:rsidR="00205953" w:rsidRDefault="00205953" w:rsidP="00977820">
    <w:pPr>
      <w:pStyle w:val="Footer"/>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42EAC24"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p w:rsidR="00991BDD" w:rsidRDefault="00991B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677" w:rsidRDefault="00603677" w:rsidP="00603677">
    <w:pPr>
      <w:pStyle w:val="Footer"/>
      <w:jc w:val="center"/>
    </w:pPr>
  </w:p>
  <w:p w:rsidR="00603677" w:rsidRDefault="00603677" w:rsidP="00603677">
    <w:pPr>
      <w:pStyle w:val="Footer"/>
      <w:jc w:val="center"/>
    </w:pPr>
    <w:r>
      <w:rPr>
        <w:noProof/>
      </w:rPr>
      <w:drawing>
        <wp:inline distT="0" distB="0" distL="0" distR="0" wp14:anchorId="548577E5" wp14:editId="2D5FD958">
          <wp:extent cx="1315232" cy="384048"/>
          <wp:effectExtent l="0" t="0" r="0" b="0"/>
          <wp:docPr id="570474135" name="Picture 57047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135" name="Picture 570474135"/>
                  <pic:cNvPicPr/>
                </pic:nvPicPr>
                <pic:blipFill>
                  <a:blip r:embed="rId1">
                    <a:extLst>
                      <a:ext uri="{28A0092B-C50C-407E-A947-70E740481C1C}">
                        <a14:useLocalDpi xmlns:a14="http://schemas.microsoft.com/office/drawing/2010/main" val="0"/>
                      </a:ext>
                    </a:extLst>
                  </a:blip>
                  <a:stretch>
                    <a:fillRect/>
                  </a:stretch>
                </pic:blipFill>
                <pic:spPr>
                  <a:xfrm>
                    <a:off x="0" y="0"/>
                    <a:ext cx="1315232" cy="3840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6618" w:rsidRDefault="00976618" w:rsidP="00782F2B">
      <w:r>
        <w:separator/>
      </w:r>
    </w:p>
    <w:p w:rsidR="00976618" w:rsidRDefault="00976618"/>
  </w:footnote>
  <w:footnote w:type="continuationSeparator" w:id="0">
    <w:p w:rsidR="00976618" w:rsidRDefault="00976618" w:rsidP="00782F2B">
      <w:r>
        <w:continuationSeparator/>
      </w:r>
    </w:p>
    <w:p w:rsidR="00976618" w:rsidRDefault="00976618"/>
  </w:footnote>
  <w:footnote w:type="continuationNotice" w:id="1">
    <w:p w:rsidR="00976618" w:rsidRDefault="00976618">
      <w:pPr>
        <w:spacing w:before="0" w:after="0" w:line="240" w:lineRule="auto"/>
      </w:pPr>
    </w:p>
    <w:p w:rsidR="00976618" w:rsidRDefault="009766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p w:rsidR="00991BDD" w:rsidRDefault="00991B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677" w:rsidRDefault="00603677" w:rsidP="002F0361">
    <w:pPr>
      <w:pStyle w:val="Header"/>
      <w:jc w:val="center"/>
    </w:pPr>
    <w:r>
      <w:rPr>
        <w:noProof/>
      </w:rPr>
      <w:drawing>
        <wp:inline distT="0" distB="0" distL="0" distR="0" wp14:anchorId="40437770" wp14:editId="4A6FA79E">
          <wp:extent cx="1316732" cy="384486"/>
          <wp:effectExtent l="0" t="0" r="4445" b="0"/>
          <wp:docPr id="1358950527" name="Picture 135895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50527" name="Picture 1358950527"/>
                  <pic:cNvPicPr/>
                </pic:nvPicPr>
                <pic:blipFill>
                  <a:blip r:embed="rId1">
                    <a:extLst>
                      <a:ext uri="{28A0092B-C50C-407E-A947-70E740481C1C}">
                        <a14:useLocalDpi xmlns:a14="http://schemas.microsoft.com/office/drawing/2010/main" val="0"/>
                      </a:ext>
                    </a:extLst>
                  </a:blip>
                  <a:stretch>
                    <a:fillRect/>
                  </a:stretch>
                </pic:blipFill>
                <pic:spPr>
                  <a:xfrm>
                    <a:off x="0" y="0"/>
                    <a:ext cx="1316732" cy="384486"/>
                  </a:xfrm>
                  <a:prstGeom prst="rect">
                    <a:avLst/>
                  </a:prstGeom>
                </pic:spPr>
              </pic:pic>
            </a:graphicData>
          </a:graphic>
        </wp:inline>
      </w:drawing>
    </w:r>
  </w:p>
  <w:p w:rsidR="002F0361" w:rsidRDefault="002F0361" w:rsidP="002F036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25.5pt;height:225.5pt" o:bullet="t">
        <v:imagedata r:id="rId1" o:title="s"/>
      </v:shape>
    </w:pict>
  </w:numPicBullet>
  <w:numPicBullet w:numPicBulletId="1">
    <w:pict>
      <v:shape id="_x0000_i1035" type="#_x0000_t75" style="width:935.5pt;height:954pt" o:bullet="t">
        <v:imagedata r:id="rId2" o:title="f"/>
      </v:shape>
    </w:pict>
  </w:numPicBullet>
  <w:numPicBullet w:numPicBulletId="2">
    <w:pict>
      <v:shape id="_x0000_i1036" type="#_x0000_t75" style="width:1564pt;height:447pt" o:bullet="t">
        <v:imagedata r:id="rId3" o:title="Untitled-1"/>
      </v:shape>
    </w:pict>
  </w:numPicBullet>
  <w:numPicBullet w:numPicBulletId="3">
    <w:pict>
      <v:shape id="_x0000_i1037"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64F"/>
    <w:rsid w:val="0000284D"/>
    <w:rsid w:val="00003A3A"/>
    <w:rsid w:val="00006949"/>
    <w:rsid w:val="00007CEE"/>
    <w:rsid w:val="000130F7"/>
    <w:rsid w:val="00024148"/>
    <w:rsid w:val="00042678"/>
    <w:rsid w:val="0004377D"/>
    <w:rsid w:val="0005159A"/>
    <w:rsid w:val="00056A8B"/>
    <w:rsid w:val="00064050"/>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3C48"/>
    <w:rsid w:val="000F59E4"/>
    <w:rsid w:val="0010058A"/>
    <w:rsid w:val="0010143D"/>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E564F"/>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0361"/>
    <w:rsid w:val="002F4BB8"/>
    <w:rsid w:val="003025C3"/>
    <w:rsid w:val="00303D2C"/>
    <w:rsid w:val="00306CED"/>
    <w:rsid w:val="0031576E"/>
    <w:rsid w:val="003157A7"/>
    <w:rsid w:val="00322574"/>
    <w:rsid w:val="00325CEA"/>
    <w:rsid w:val="00330A36"/>
    <w:rsid w:val="003337AB"/>
    <w:rsid w:val="0033492D"/>
    <w:rsid w:val="00335267"/>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02231"/>
    <w:rsid w:val="0041078C"/>
    <w:rsid w:val="00436098"/>
    <w:rsid w:val="00436A7F"/>
    <w:rsid w:val="00437F45"/>
    <w:rsid w:val="00444625"/>
    <w:rsid w:val="00453929"/>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1A7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7C00"/>
    <w:rsid w:val="005F3228"/>
    <w:rsid w:val="00600A50"/>
    <w:rsid w:val="00603677"/>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1AE6"/>
    <w:rsid w:val="00742404"/>
    <w:rsid w:val="00743E44"/>
    <w:rsid w:val="007448A2"/>
    <w:rsid w:val="00747801"/>
    <w:rsid w:val="00750E96"/>
    <w:rsid w:val="00752199"/>
    <w:rsid w:val="00752D2E"/>
    <w:rsid w:val="00772BC2"/>
    <w:rsid w:val="00782F2B"/>
    <w:rsid w:val="00790329"/>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73CBB"/>
    <w:rsid w:val="008759A3"/>
    <w:rsid w:val="00887C41"/>
    <w:rsid w:val="00891E59"/>
    <w:rsid w:val="008A7C9B"/>
    <w:rsid w:val="008B293B"/>
    <w:rsid w:val="008C6295"/>
    <w:rsid w:val="008C79E0"/>
    <w:rsid w:val="008F446C"/>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76618"/>
    <w:rsid w:val="00977820"/>
    <w:rsid w:val="00984342"/>
    <w:rsid w:val="009862F1"/>
    <w:rsid w:val="00991BDD"/>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166C"/>
    <w:rsid w:val="00B07C05"/>
    <w:rsid w:val="00B13876"/>
    <w:rsid w:val="00B13CB9"/>
    <w:rsid w:val="00B17B5A"/>
    <w:rsid w:val="00B2574D"/>
    <w:rsid w:val="00B26624"/>
    <w:rsid w:val="00B27036"/>
    <w:rsid w:val="00B367E9"/>
    <w:rsid w:val="00B503BA"/>
    <w:rsid w:val="00B56082"/>
    <w:rsid w:val="00B6259F"/>
    <w:rsid w:val="00B62AD9"/>
    <w:rsid w:val="00B73D77"/>
    <w:rsid w:val="00B756E1"/>
    <w:rsid w:val="00B75D20"/>
    <w:rsid w:val="00B873A3"/>
    <w:rsid w:val="00B878DC"/>
    <w:rsid w:val="00BA5755"/>
    <w:rsid w:val="00BA5764"/>
    <w:rsid w:val="00BA5787"/>
    <w:rsid w:val="00BA640A"/>
    <w:rsid w:val="00BA776E"/>
    <w:rsid w:val="00BC1C65"/>
    <w:rsid w:val="00BC7926"/>
    <w:rsid w:val="00BC7D6D"/>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73C9"/>
    <w:rsid w:val="00DD593C"/>
    <w:rsid w:val="00DE1589"/>
    <w:rsid w:val="00DE33A3"/>
    <w:rsid w:val="00DE5288"/>
    <w:rsid w:val="00DF1D14"/>
    <w:rsid w:val="00DF4164"/>
    <w:rsid w:val="00DF4191"/>
    <w:rsid w:val="00DF74E0"/>
    <w:rsid w:val="00E16C44"/>
    <w:rsid w:val="00E437C6"/>
    <w:rsid w:val="00E46FE8"/>
    <w:rsid w:val="00E50F8A"/>
    <w:rsid w:val="00E57773"/>
    <w:rsid w:val="00E73830"/>
    <w:rsid w:val="00E76825"/>
    <w:rsid w:val="00E77B3F"/>
    <w:rsid w:val="00E8257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4B33"/>
    <w:rsid w:val="00F652BC"/>
    <w:rsid w:val="00F741B5"/>
    <w:rsid w:val="00F953A7"/>
    <w:rsid w:val="00FA6394"/>
    <w:rsid w:val="00FA77D8"/>
    <w:rsid w:val="00FC6E36"/>
    <w:rsid w:val="00FD0DF3"/>
    <w:rsid w:val="00FD0F82"/>
    <w:rsid w:val="00FD6B25"/>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29401168-6C5B-4411-B569-366BC9DDB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gdgdg"/>
    <w:basedOn w:val="Normal"/>
    <w:next w:val="Normal"/>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qFormat/>
    <w:rsid w:val="00FE734C"/>
    <w:pPr>
      <w:tabs>
        <w:tab w:val="center" w:pos="4680"/>
        <w:tab w:val="right" w:pos="9360"/>
      </w:tabs>
      <w:spacing w:after="0" w:line="240" w:lineRule="auto"/>
      <w:jc w:val="left"/>
    </w:pPr>
    <w:rPr>
      <w:iCs/>
      <w:sz w:val="14"/>
      <w:szCs w:val="15"/>
    </w:rPr>
  </w:style>
  <w:style w:type="character" w:customStyle="1" w:styleId="FooterChar">
    <w:name w:val="Footer Char"/>
    <w:basedOn w:val="DefaultParagraphFont"/>
    <w:link w:val="Footer"/>
    <w:uiPriority w:val="99"/>
    <w:rsid w:val="00FE734C"/>
    <w:rPr>
      <w:iCs/>
      <w:sz w:val="14"/>
      <w:szCs w:val="15"/>
    </w:rPr>
  </w:style>
  <w:style w:type="character" w:customStyle="1" w:styleId="Heading1Char">
    <w:name w:val="Heading 1 Char"/>
    <w:aliases w:val="Subhead 01gdgdg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rsid w:val="00696223"/>
    <w:pPr>
      <w:spacing w:after="80" w:line="240" w:lineRule="auto"/>
    </w:pPr>
    <w:rPr>
      <w:lang w:val="en-US"/>
    </w:rPr>
  </w:style>
  <w:style w:type="paragraph" w:customStyle="1" w:styleId="PullQuote">
    <w:name w:val="Pull Quote"/>
    <w:basedOn w:val="Normal"/>
    <w:rsid w:val="002F0361"/>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Normal"/>
    <w:rsid w:val="00B0166C"/>
    <w:pPr>
      <w:spacing w:before="0" w:after="0" w:line="288" w:lineRule="auto"/>
      <w:jc w:val="left"/>
    </w:pPr>
    <w:rPr>
      <w:sz w:val="19"/>
      <w:szCs w:val="19"/>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Header01NameofCollege">
    <w:name w:val="Header 01 (Name of College)"/>
    <w:basedOn w:val="Normal"/>
    <w:next w:val="Header02EventDetails"/>
    <w:qFormat/>
    <w:rsid w:val="002F0361"/>
    <w:pPr>
      <w:snapToGrid w:val="0"/>
      <w:spacing w:after="80" w:line="640" w:lineRule="exact"/>
      <w:jc w:val="center"/>
    </w:pPr>
    <w:rPr>
      <w:rFonts w:ascii="Antonio" w:hAnsi="Antonio"/>
      <w:b/>
      <w:bCs/>
      <w:caps/>
      <w:sz w:val="56"/>
      <w:szCs w:val="60"/>
    </w:rPr>
  </w:style>
  <w:style w:type="paragraph" w:customStyle="1" w:styleId="Header01WithUnderline">
    <w:name w:val="Header 01 (With Underline)"/>
    <w:basedOn w:val="Normal"/>
    <w:next w:val="BodyCopy"/>
    <w:qFormat/>
    <w:rsid w:val="00991BDD"/>
    <w:pPr>
      <w:pBdr>
        <w:bottom w:val="single" w:sz="36" w:space="1" w:color="BBBCBC" w:themeColor="background2"/>
      </w:pBdr>
      <w:spacing w:before="0" w:after="240" w:line="640" w:lineRule="exact"/>
      <w:contextualSpacing/>
      <w:jc w:val="left"/>
    </w:pPr>
    <w:rPr>
      <w:rFonts w:ascii="Antonio" w:hAnsi="Antonio"/>
      <w:b/>
      <w:bCs/>
      <w:caps/>
      <w:sz w:val="56"/>
      <w:szCs w:val="48"/>
    </w:rPr>
  </w:style>
  <w:style w:type="paragraph" w:customStyle="1" w:styleId="Header02EventDetails">
    <w:name w:val="Header 02 (Event Details)"/>
    <w:basedOn w:val="Normal"/>
    <w:next w:val="Normal"/>
    <w:qFormat/>
    <w:rsid w:val="002F0361"/>
    <w:pPr>
      <w:snapToGrid w:val="0"/>
      <w:spacing w:before="0" w:after="0" w:line="320" w:lineRule="exact"/>
      <w:jc w:val="center"/>
    </w:pPr>
    <w:rPr>
      <w:sz w:val="24"/>
      <w:szCs w:val="24"/>
    </w:rPr>
  </w:style>
  <w:style w:type="paragraph" w:customStyle="1" w:styleId="BodyCopy">
    <w:name w:val="Body Copy"/>
    <w:basedOn w:val="Normal"/>
    <w:qFormat/>
    <w:rsid w:val="000B1CCA"/>
    <w:pPr>
      <w:spacing w:before="0" w:after="0"/>
      <w:jc w:val="center"/>
    </w:pPr>
    <w:rPr>
      <w:sz w:val="19"/>
      <w:szCs w:val="19"/>
    </w:rPr>
  </w:style>
  <w:style w:type="paragraph" w:customStyle="1" w:styleId="Subhead01bold">
    <w:name w:val="Subhead 01 (bold)"/>
    <w:basedOn w:val="Normal"/>
    <w:qFormat/>
    <w:rsid w:val="00600A50"/>
    <w:pPr>
      <w:spacing w:after="20" w:line="264" w:lineRule="auto"/>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hutchi\Desktop\Commencement\OOE%20Templates\IOWA-OrderofEvents-HalfPage\IOWA-OrderofEvents-HalfPage-BW.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IOWA-OrderofEvents-HalfPage-BW.dotx</Template>
  <TotalTime>1</TotalTime>
  <Pages>2</Pages>
  <Words>360</Words>
  <Characters>2055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Hutchison, Joshua T</dc:creator>
  <cp:keywords/>
  <dc:description/>
  <cp:lastModifiedBy>Hutchison, Joshua T</cp:lastModifiedBy>
  <cp:revision>1</cp:revision>
  <cp:lastPrinted>2023-08-29T13:50:00Z</cp:lastPrinted>
  <dcterms:created xsi:type="dcterms:W3CDTF">2023-09-27T12:48:00Z</dcterms:created>
  <dcterms:modified xsi:type="dcterms:W3CDTF">2023-09-27T12:49:00Z</dcterms:modified>
  <cp:contentStatus/>
</cp:coreProperties>
</file>