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D50C30" w14:textId="6E61AB7C" w:rsidR="00E56590" w:rsidRPr="00434011" w:rsidRDefault="00E7712D" w:rsidP="00E56590">
      <w:pPr>
        <w:pStyle w:val="Header01WithUnderline"/>
      </w:pPr>
      <w:r w:rsidRPr="00434011">
        <w:drawing>
          <wp:anchor distT="914400" distB="457200" distL="114300" distR="114300" simplePos="0" relativeHeight="251678720" behindDoc="0" locked="0" layoutInCell="1" allowOverlap="1" wp14:anchorId="411F7613" wp14:editId="33FCAE08">
            <wp:simplePos x="0" y="0"/>
            <wp:positionH relativeFrom="column">
              <wp:posOffset>4307726</wp:posOffset>
            </wp:positionH>
            <wp:positionV relativeFrom="paragraph">
              <wp:posOffset>567055</wp:posOffset>
            </wp:positionV>
            <wp:extent cx="2105660" cy="2105660"/>
            <wp:effectExtent l="0" t="0" r="2540" b="2540"/>
            <wp:wrapTopAndBottom/>
            <wp:docPr id="462010193" name="Picture 3" descr="University of Iow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010193" name="Picture 3" descr="University of Iowa Seal"/>
                    <pic:cNvPicPr/>
                  </pic:nvPicPr>
                  <pic:blipFill>
                    <a:blip r:embed="rId8" cstate="print">
                      <a:alphaModFix amt="30000"/>
                      <a:extLst>
                        <a:ext uri="{28A0092B-C50C-407E-A947-70E740481C1C}">
                          <a14:useLocalDpi xmlns:a14="http://schemas.microsoft.com/office/drawing/2010/main" val="0"/>
                        </a:ext>
                      </a:extLst>
                    </a:blip>
                    <a:stretch>
                      <a:fillRect/>
                    </a:stretch>
                  </pic:blipFill>
                  <pic:spPr>
                    <a:xfrm>
                      <a:off x="0" y="0"/>
                      <a:ext cx="2105660" cy="2105660"/>
                    </a:xfrm>
                    <a:prstGeom prst="rect">
                      <a:avLst/>
                    </a:prstGeom>
                  </pic:spPr>
                </pic:pic>
              </a:graphicData>
            </a:graphic>
            <wp14:sizeRelH relativeFrom="page">
              <wp14:pctWidth>0</wp14:pctWidth>
            </wp14:sizeRelH>
            <wp14:sizeRelV relativeFrom="page">
              <wp14:pctHeight>0</wp14:pctHeight>
            </wp14:sizeRelV>
          </wp:anchor>
        </w:drawing>
      </w:r>
      <w:r w:rsidR="00E56590" w:rsidRPr="00434011">
        <w:t>ABOUT THE COLLEGE</w:t>
      </w:r>
    </w:p>
    <w:p w14:paraId="488B6746" w14:textId="32E11C1E" w:rsidR="00E56590" w:rsidRPr="00434011" w:rsidRDefault="00E56590" w:rsidP="00F721C1">
      <w:pPr>
        <w:pStyle w:val="BodyCopy"/>
      </w:pPr>
      <w:r w:rsidRPr="00434011">
        <w:t xml:space="preserve">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 esse molestie consequat, vel illum dolore eu feugiat nulla facilisis at vero eros et accumsan et iusto odio dignissim qui blandit praesent luptatum zzril delenit augue duis dolore te feugait nulla facilisi. </w:t>
      </w:r>
    </w:p>
    <w:p w14:paraId="2705CDBC" w14:textId="22271A61" w:rsidR="00E56590" w:rsidRPr="00434011" w:rsidRDefault="00E56590" w:rsidP="00F721C1">
      <w:pPr>
        <w:pStyle w:val="BodyCopy"/>
      </w:pPr>
    </w:p>
    <w:p w14:paraId="24B26EF4" w14:textId="7EC6F7CD" w:rsidR="00E56590" w:rsidRPr="00434011" w:rsidRDefault="00E56590" w:rsidP="00F721C1">
      <w:pPr>
        <w:pStyle w:val="BodyCopy"/>
      </w:pPr>
      <w:r w:rsidRPr="00434011">
        <w:t>Lorem ipsum dolor sit amet, cons ectetuer adipiscing elit, sed diam nonummy nibh euismod tincidunt ut laoreet dolore magna aliquam erat volutpat. Ut wisi enim ad minim veniam, quis nostrud exerci tation ullamcorper suscipit lobortis nisl ut aliquip ex ea commodo consequat. 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w:t>
      </w:r>
    </w:p>
    <w:p w14:paraId="53079BD5" w14:textId="7AFBFC76" w:rsidR="00E56590" w:rsidRPr="00434011" w:rsidRDefault="00E56590" w:rsidP="00F721C1">
      <w:pPr>
        <w:pStyle w:val="BodyCopy"/>
      </w:pPr>
    </w:p>
    <w:p w14:paraId="78B2A166" w14:textId="4C8D0163" w:rsidR="00A8753E" w:rsidRPr="00434011" w:rsidRDefault="00A8753E" w:rsidP="00F721C1">
      <w:pPr>
        <w:pStyle w:val="BodyCopy"/>
      </w:pPr>
    </w:p>
    <w:p w14:paraId="7E1FFED3" w14:textId="46B07382" w:rsidR="00E56590" w:rsidRPr="00434011" w:rsidRDefault="00E56590" w:rsidP="00E56590">
      <w:pPr>
        <w:pStyle w:val="Header01WithUnderline"/>
      </w:pPr>
      <w:r w:rsidRPr="00434011">
        <w:t xml:space="preserve">additional </w:t>
      </w:r>
      <w:r w:rsidR="00BB1DE7" w:rsidRPr="00434011">
        <w:t>content</w:t>
      </w:r>
    </w:p>
    <w:p w14:paraId="2F3F37D0" w14:textId="0B3B19DA" w:rsidR="00E56590" w:rsidRPr="00434011" w:rsidRDefault="00E56590" w:rsidP="00F721C1">
      <w:pPr>
        <w:pStyle w:val="BodyCopy"/>
      </w:pPr>
      <w:r w:rsidRPr="00434011">
        <w:t>Lorem ipsum dolor sit amet, cons ectetuer adipiscing elit, sed diam nonummy nibh euismod tincidunt ut laoreet dolore magna aliquam erat volutpat. Ut wisi enim ad minim veniam, quis nostrud exerci tation ullamcorper suscipit lobortis nisl ut aliquip ex ea commodo consequat. Lorem ipsum dolor sit amet, consectetuer adipiscing elit, sed diam nonummy nibh euismod tincidunt ut laoreet dolore magna aliquam erat volutpat. Ut wisi enim ad minim veniam, quis nostrud exerci tation ullamcorper suscipit lobortis nisl ut aliquip ex ea commodo consequat. Duis autem vel eum iriure dolor in hendrerit in vulputate velit</w:t>
      </w:r>
    </w:p>
    <w:p w14:paraId="00A40422" w14:textId="11A7609E" w:rsidR="00E56590" w:rsidRPr="00434011" w:rsidRDefault="00E56590" w:rsidP="00F721C1">
      <w:pPr>
        <w:pStyle w:val="BodyCopy"/>
      </w:pPr>
    </w:p>
    <w:p w14:paraId="0F802AD2" w14:textId="0CE09AD6" w:rsidR="00E56590" w:rsidRPr="00434011" w:rsidRDefault="00E56590" w:rsidP="00F721C1">
      <w:pPr>
        <w:pStyle w:val="BodyCopy"/>
      </w:pPr>
    </w:p>
    <w:p w14:paraId="796F52FB" w14:textId="408EF857" w:rsidR="005E6DCF" w:rsidRPr="00434011" w:rsidRDefault="005E6DCF" w:rsidP="00F721C1">
      <w:pPr>
        <w:pStyle w:val="BodyCopy"/>
      </w:pPr>
    </w:p>
    <w:p w14:paraId="10A0800B" w14:textId="6979872D" w:rsidR="005E6DCF" w:rsidRPr="00434011" w:rsidRDefault="005E6DCF" w:rsidP="00F721C1">
      <w:pPr>
        <w:pStyle w:val="BodyCopy"/>
      </w:pPr>
    </w:p>
    <w:p w14:paraId="5D97115A" w14:textId="377EACE9" w:rsidR="005E6DCF" w:rsidRPr="00434011" w:rsidRDefault="005E6DCF" w:rsidP="003B4F26">
      <w:pPr>
        <w:pStyle w:val="CoverPageTitle"/>
      </w:pPr>
      <w:r w:rsidRPr="00434011">
        <w:t xml:space="preserve">college </w:t>
      </w:r>
      <w:r w:rsidR="00132EE3" w:rsidRPr="00434011">
        <w:t>of</w:t>
      </w:r>
      <w:r w:rsidR="00EF609F" w:rsidRPr="00434011">
        <w:t xml:space="preserve"> </w:t>
      </w:r>
      <w:r w:rsidRPr="00434011">
        <w:t>name goes</w:t>
      </w:r>
      <w:r w:rsidR="00EF609F" w:rsidRPr="00434011">
        <w:t xml:space="preserve"> </w:t>
      </w:r>
      <w:r w:rsidR="00132EE3" w:rsidRPr="00434011">
        <w:t>her</w:t>
      </w:r>
      <w:r w:rsidR="00EF609F" w:rsidRPr="00434011">
        <w:t>e</w:t>
      </w:r>
    </w:p>
    <w:p w14:paraId="36067A53" w14:textId="628E15DF" w:rsidR="00FD3EBF" w:rsidRPr="00434011" w:rsidRDefault="00BA5A1B" w:rsidP="003B4F26">
      <w:pPr>
        <w:pStyle w:val="CoverPageDetails"/>
      </w:pPr>
      <w:r w:rsidRPr="00434011">
        <mc:AlternateContent>
          <mc:Choice Requires="wps">
            <w:drawing>
              <wp:anchor distT="0" distB="0" distL="114300" distR="114300" simplePos="0" relativeHeight="251677696" behindDoc="0" locked="0" layoutInCell="1" allowOverlap="1" wp14:anchorId="04A6145A" wp14:editId="7C07C874">
                <wp:simplePos x="0" y="0"/>
                <wp:positionH relativeFrom="margin">
                  <wp:posOffset>4953521</wp:posOffset>
                </wp:positionH>
                <wp:positionV relativeFrom="paragraph">
                  <wp:posOffset>88900</wp:posOffset>
                </wp:positionV>
                <wp:extent cx="817245" cy="0"/>
                <wp:effectExtent l="0" t="25400" r="33655" b="25400"/>
                <wp:wrapNone/>
                <wp:docPr id="346953969"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817245" cy="0"/>
                        </a:xfrm>
                        <a:prstGeom prst="line">
                          <a:avLst/>
                        </a:prstGeom>
                        <a:ln w="50800">
                          <a:solidFill>
                            <a:srgbClr val="FFD400"/>
                          </a:solidFill>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CAC760" id="Straight Connector 1" o:spid="_x0000_s1026" alt="&quot;&quot;"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90.05pt,7pt" to="454.4pt,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" strokecolor="#ffd400" strokeweight="4pt">
                <v:stroke joinstyle="miter"/>
                <w10:wrap anchorx="margin"/>
              </v:line>
            </w:pict>
          </mc:Fallback>
        </mc:AlternateContent>
      </w:r>
    </w:p>
    <w:p w14:paraId="182DDED4" w14:textId="29A38EC6" w:rsidR="0080201B" w:rsidRPr="00434011" w:rsidRDefault="0080201B" w:rsidP="003B4F26">
      <w:pPr>
        <w:pStyle w:val="CoverPageDetails"/>
        <w:rPr>
          <w:b/>
          <w:bCs/>
        </w:rPr>
      </w:pPr>
      <w:r w:rsidRPr="00434011">
        <w:rPr>
          <w:b/>
          <w:bCs/>
        </w:rPr>
        <w:t>Spring 2023 Commencement</w:t>
      </w:r>
    </w:p>
    <w:p w14:paraId="7134924A" w14:textId="10E93F93" w:rsidR="004C589D" w:rsidRPr="00434011" w:rsidRDefault="004C589D" w:rsidP="003B4F26">
      <w:pPr>
        <w:pStyle w:val="CoverPageDetails"/>
      </w:pPr>
      <w:r w:rsidRPr="00434011">
        <w:t xml:space="preserve">X:00 </w:t>
      </w:r>
      <w:r w:rsidR="005E6DCF" w:rsidRPr="00434011">
        <w:t>a</w:t>
      </w:r>
      <w:r w:rsidRPr="00434011">
        <w:t>.m.</w:t>
      </w:r>
    </w:p>
    <w:p w14:paraId="32ABFA1F" w14:textId="65FE8D35" w:rsidR="0080201B" w:rsidRPr="00434011" w:rsidRDefault="00FD3EBF" w:rsidP="003B4F26">
      <w:pPr>
        <w:pStyle w:val="CoverPageDetails"/>
      </w:pPr>
      <w:r w:rsidRPr="00434011">
        <w:t>Saturday, Month XX, 202X</w:t>
      </w:r>
    </w:p>
    <w:p w14:paraId="5BF2744D" w14:textId="15BDC61E" w:rsidR="004C589D" w:rsidRPr="00434011" w:rsidRDefault="0080201B" w:rsidP="003B4F26">
      <w:pPr>
        <w:pStyle w:val="CoverPageDetails"/>
      </w:pPr>
      <w:r w:rsidRPr="00434011">
        <w:t xml:space="preserve">Venue </w:t>
      </w:r>
      <w:r w:rsidR="005E6DCF" w:rsidRPr="00434011">
        <w:t>N</w:t>
      </w:r>
      <w:r w:rsidRPr="00434011">
        <w:t>ame</w:t>
      </w:r>
    </w:p>
    <w:p w14:paraId="3264FC40" w14:textId="73598050" w:rsidR="00530EBC" w:rsidRPr="00434011" w:rsidRDefault="004C589D" w:rsidP="003B4F26">
      <w:pPr>
        <w:pStyle w:val="CoverPageDetails"/>
      </w:pPr>
      <w:r w:rsidRPr="00434011">
        <w:t>Iowa City, Iowa</w:t>
      </w:r>
    </w:p>
    <w:p w14:paraId="3589F73B" w14:textId="706558AA" w:rsidR="007348C0" w:rsidRPr="00434011" w:rsidRDefault="007348C0" w:rsidP="003B4F26">
      <w:pPr>
        <w:pStyle w:val="CoverPageDetails"/>
      </w:pPr>
      <w:r w:rsidRPr="00434011">
        <w:br w:type="page"/>
      </w:r>
    </w:p>
    <w:p w14:paraId="3B100823" w14:textId="2346F215" w:rsidR="007348C0" w:rsidRPr="00434011" w:rsidRDefault="007348C0" w:rsidP="007348C0">
      <w:pPr>
        <w:pStyle w:val="Header01WithUnderline"/>
      </w:pPr>
      <w:r w:rsidRPr="00434011">
        <w:lastRenderedPageBreak/>
        <w:t>ORDER OF EVENTS</w:t>
      </w:r>
    </w:p>
    <w:p w14:paraId="71150A38" w14:textId="77777777" w:rsidR="007348C0" w:rsidRPr="00434011" w:rsidRDefault="007348C0" w:rsidP="0080201B">
      <w:pPr>
        <w:pStyle w:val="Subhead01bold"/>
      </w:pPr>
      <w:r w:rsidRPr="00434011">
        <w:t>Processional</w:t>
      </w:r>
    </w:p>
    <w:p w14:paraId="3A867867" w14:textId="4E156DFB" w:rsidR="007348C0" w:rsidRPr="00434011" w:rsidRDefault="006E7EF8" w:rsidP="00F721C1">
      <w:pPr>
        <w:pStyle w:val="BodyCopy"/>
      </w:pPr>
      <w:r w:rsidRPr="00434011">
        <w:t>Additional details</w:t>
      </w:r>
    </w:p>
    <w:p w14:paraId="53C5D51E" w14:textId="77777777" w:rsidR="007348C0" w:rsidRPr="00434011" w:rsidRDefault="007348C0" w:rsidP="0080201B">
      <w:pPr>
        <w:pStyle w:val="Subhead01bold"/>
      </w:pPr>
      <w:r w:rsidRPr="00434011">
        <w:t>Welcome</w:t>
      </w:r>
    </w:p>
    <w:p w14:paraId="389B4555" w14:textId="641D5655" w:rsidR="0080201B" w:rsidRPr="00434011" w:rsidRDefault="006E7EF8" w:rsidP="00F721C1">
      <w:pPr>
        <w:pStyle w:val="BodyCopy"/>
      </w:pPr>
      <w:r w:rsidRPr="00434011">
        <w:t>First</w:t>
      </w:r>
      <w:r w:rsidR="0080201B" w:rsidRPr="00434011">
        <w:t xml:space="preserve"> Lastname</w:t>
      </w:r>
    </w:p>
    <w:p w14:paraId="1D648EB7" w14:textId="77777777" w:rsidR="006E7EF8" w:rsidRPr="00434011" w:rsidRDefault="006E7EF8" w:rsidP="006E7EF8">
      <w:pPr>
        <w:pStyle w:val="BodyCopy"/>
        <w:rPr>
          <w:i/>
          <w:iCs/>
        </w:rPr>
      </w:pPr>
      <w:r w:rsidRPr="00434011">
        <w:rPr>
          <w:i/>
          <w:iCs/>
        </w:rPr>
        <w:t>Title, Department</w:t>
      </w:r>
    </w:p>
    <w:p w14:paraId="3C21710B" w14:textId="77777777" w:rsidR="007348C0" w:rsidRPr="00434011" w:rsidRDefault="007348C0" w:rsidP="0080201B">
      <w:pPr>
        <w:pStyle w:val="Subhead01bold"/>
      </w:pPr>
      <w:r w:rsidRPr="00434011">
        <w:t>Keynote Speaker</w:t>
      </w:r>
    </w:p>
    <w:p w14:paraId="290584DE" w14:textId="7F31C4DD" w:rsidR="000147D5" w:rsidRPr="00434011" w:rsidRDefault="006E7EF8" w:rsidP="000147D5">
      <w:pPr>
        <w:pStyle w:val="BodyCopy"/>
      </w:pPr>
      <w:r w:rsidRPr="00434011">
        <w:t>First</w:t>
      </w:r>
      <w:r w:rsidR="0080201B" w:rsidRPr="00434011">
        <w:t xml:space="preserve"> Lastname</w:t>
      </w:r>
      <w:r w:rsidR="0080201B" w:rsidRPr="00434011">
        <w:br/>
        <w:t>Degree information</w:t>
      </w:r>
    </w:p>
    <w:p w14:paraId="491FA043" w14:textId="5AD14309" w:rsidR="007348C0" w:rsidRPr="00434011" w:rsidRDefault="007348C0" w:rsidP="000147D5">
      <w:pPr>
        <w:pStyle w:val="Subhead01bold"/>
      </w:pPr>
      <w:r w:rsidRPr="00434011">
        <w:t>Student Speakers</w:t>
      </w:r>
    </w:p>
    <w:p w14:paraId="7CC39846" w14:textId="01A5797E" w:rsidR="007348C0" w:rsidRPr="00434011" w:rsidRDefault="006E7EF8" w:rsidP="00F721C1">
      <w:pPr>
        <w:pStyle w:val="BodyCopy"/>
      </w:pPr>
      <w:r w:rsidRPr="00434011">
        <w:t>First</w:t>
      </w:r>
      <w:r w:rsidR="0080201B" w:rsidRPr="00434011">
        <w:t xml:space="preserve"> Lastname</w:t>
      </w:r>
      <w:r w:rsidR="0080201B" w:rsidRPr="00434011">
        <w:br/>
      </w:r>
      <w:r w:rsidR="007348C0" w:rsidRPr="00434011">
        <w:t>Degree</w:t>
      </w:r>
      <w:r w:rsidR="0080201B" w:rsidRPr="00434011">
        <w:t xml:space="preserve"> information</w:t>
      </w:r>
    </w:p>
    <w:p w14:paraId="76B5B3AE" w14:textId="77777777" w:rsidR="007348C0" w:rsidRPr="00434011" w:rsidRDefault="007348C0" w:rsidP="0080201B">
      <w:pPr>
        <w:pStyle w:val="Subhead01bold"/>
      </w:pPr>
      <w:r w:rsidRPr="00434011">
        <w:t>Charge to the Graduates and Conferring of Degrees</w:t>
      </w:r>
    </w:p>
    <w:p w14:paraId="415A7433" w14:textId="60959A71" w:rsidR="0080201B" w:rsidRPr="00434011" w:rsidRDefault="006E7EF8" w:rsidP="00F721C1">
      <w:pPr>
        <w:pStyle w:val="BodyCopy"/>
      </w:pPr>
      <w:r w:rsidRPr="00434011">
        <w:t>First</w:t>
      </w:r>
      <w:r w:rsidR="0080201B" w:rsidRPr="00434011">
        <w:t xml:space="preserve"> Lastname</w:t>
      </w:r>
    </w:p>
    <w:p w14:paraId="4BCD239A" w14:textId="629FAE38" w:rsidR="00886759" w:rsidRPr="00434011" w:rsidRDefault="006E7EF8" w:rsidP="006E7EF8">
      <w:pPr>
        <w:pStyle w:val="BodyCopy"/>
        <w:rPr>
          <w:i/>
          <w:iCs/>
        </w:rPr>
      </w:pPr>
      <w:r w:rsidRPr="00434011">
        <w:rPr>
          <w:i/>
          <w:iCs/>
        </w:rPr>
        <w:t>Title, Department</w:t>
      </w:r>
      <w:r w:rsidR="000F2195" w:rsidRPr="00434011">
        <w:rPr>
          <w:i/>
          <w:iCs/>
        </w:rPr>
        <w:br/>
      </w:r>
    </w:p>
    <w:p w14:paraId="4C563B65" w14:textId="5B2A49D1" w:rsidR="0080201B" w:rsidRPr="00434011" w:rsidRDefault="006E7EF8" w:rsidP="00F721C1">
      <w:pPr>
        <w:pStyle w:val="BodyCopy"/>
      </w:pPr>
      <w:r w:rsidRPr="00434011">
        <w:t>First</w:t>
      </w:r>
      <w:r w:rsidR="0080201B" w:rsidRPr="00434011">
        <w:t xml:space="preserve"> Lastname</w:t>
      </w:r>
    </w:p>
    <w:p w14:paraId="26A4EDF7" w14:textId="22EB89C4" w:rsidR="000F2195" w:rsidRPr="00434011" w:rsidRDefault="006E7EF8" w:rsidP="006E7EF8">
      <w:pPr>
        <w:pStyle w:val="BodyCopy"/>
        <w:rPr>
          <w:i/>
          <w:iCs/>
        </w:rPr>
      </w:pPr>
      <w:r w:rsidRPr="00434011">
        <w:rPr>
          <w:i/>
          <w:iCs/>
        </w:rPr>
        <w:t>Title, Department</w:t>
      </w:r>
      <w:r w:rsidR="000F2195" w:rsidRPr="00434011">
        <w:rPr>
          <w:i/>
          <w:iCs/>
        </w:rPr>
        <w:br/>
      </w:r>
    </w:p>
    <w:p w14:paraId="46CF2A72" w14:textId="2049E57D" w:rsidR="006E7EF8" w:rsidRPr="00434011" w:rsidRDefault="006E7EF8" w:rsidP="006E7EF8">
      <w:pPr>
        <w:pStyle w:val="BodyCopy"/>
        <w:rPr>
          <w:i/>
          <w:iCs/>
        </w:rPr>
      </w:pPr>
      <w:r w:rsidRPr="00434011">
        <w:t>First Lastname</w:t>
      </w:r>
    </w:p>
    <w:p w14:paraId="4AFF93DA" w14:textId="77777777" w:rsidR="006E7EF8" w:rsidRPr="00434011" w:rsidRDefault="006E7EF8" w:rsidP="006E7EF8">
      <w:pPr>
        <w:pStyle w:val="BodyCopy"/>
        <w:rPr>
          <w:i/>
          <w:iCs/>
        </w:rPr>
      </w:pPr>
      <w:r w:rsidRPr="00434011">
        <w:rPr>
          <w:i/>
          <w:iCs/>
        </w:rPr>
        <w:t>Title, Department</w:t>
      </w:r>
    </w:p>
    <w:p w14:paraId="02AF7C42" w14:textId="77777777" w:rsidR="007348C0" w:rsidRPr="00434011" w:rsidRDefault="007348C0" w:rsidP="0080201B">
      <w:pPr>
        <w:pStyle w:val="Subhead01bold"/>
      </w:pPr>
      <w:r w:rsidRPr="00434011">
        <w:t>Presentation of Diplomas to Graduates</w:t>
      </w:r>
    </w:p>
    <w:p w14:paraId="1AAF1CF3" w14:textId="65C4C8C3" w:rsidR="0080201B" w:rsidRPr="00434011" w:rsidRDefault="006E7EF8" w:rsidP="00F721C1">
      <w:pPr>
        <w:pStyle w:val="BodyCopy"/>
      </w:pPr>
      <w:r w:rsidRPr="00434011">
        <w:t>First</w:t>
      </w:r>
      <w:r w:rsidR="0080201B" w:rsidRPr="00434011">
        <w:t xml:space="preserve"> Lastname</w:t>
      </w:r>
    </w:p>
    <w:p w14:paraId="0F807F81" w14:textId="77777777" w:rsidR="006E7EF8" w:rsidRPr="00434011" w:rsidRDefault="006E7EF8" w:rsidP="006E7EF8">
      <w:pPr>
        <w:pStyle w:val="BodyCopy"/>
        <w:rPr>
          <w:i/>
          <w:iCs/>
        </w:rPr>
      </w:pPr>
      <w:r w:rsidRPr="00434011">
        <w:rPr>
          <w:i/>
          <w:iCs/>
        </w:rPr>
        <w:t>Title, Department</w:t>
      </w:r>
    </w:p>
    <w:p w14:paraId="2B3B1254" w14:textId="77777777" w:rsidR="007348C0" w:rsidRPr="00434011" w:rsidRDefault="007348C0" w:rsidP="0080201B">
      <w:pPr>
        <w:pStyle w:val="Subhead01bold"/>
      </w:pPr>
      <w:r w:rsidRPr="00434011">
        <w:t>Recognition of Graduates</w:t>
      </w:r>
    </w:p>
    <w:p w14:paraId="1FE540E4" w14:textId="226F296B" w:rsidR="0080201B" w:rsidRPr="00434011" w:rsidRDefault="006E7EF8" w:rsidP="00F721C1">
      <w:pPr>
        <w:pStyle w:val="BodyCopy"/>
      </w:pPr>
      <w:r w:rsidRPr="00434011">
        <w:t>First</w:t>
      </w:r>
      <w:r w:rsidR="0080201B" w:rsidRPr="00434011">
        <w:t xml:space="preserve"> Lastname</w:t>
      </w:r>
    </w:p>
    <w:p w14:paraId="556AAC92" w14:textId="77777777" w:rsidR="006E7EF8" w:rsidRPr="00434011" w:rsidRDefault="006E7EF8" w:rsidP="006E7EF8">
      <w:pPr>
        <w:pStyle w:val="BodyCopy"/>
        <w:rPr>
          <w:i/>
          <w:iCs/>
        </w:rPr>
      </w:pPr>
      <w:r w:rsidRPr="00434011">
        <w:rPr>
          <w:i/>
          <w:iCs/>
        </w:rPr>
        <w:t>Title, Department</w:t>
      </w:r>
    </w:p>
    <w:p w14:paraId="55C43163" w14:textId="77777777" w:rsidR="007348C0" w:rsidRPr="00434011" w:rsidRDefault="007348C0" w:rsidP="0080201B">
      <w:pPr>
        <w:pStyle w:val="Subhead01bold"/>
      </w:pPr>
      <w:r w:rsidRPr="00434011">
        <w:t>Acknowledgement of Graduates and Valediction</w:t>
      </w:r>
    </w:p>
    <w:p w14:paraId="07AD1223" w14:textId="6CA2269C" w:rsidR="0080201B" w:rsidRPr="00434011" w:rsidRDefault="006E7EF8" w:rsidP="00F721C1">
      <w:pPr>
        <w:pStyle w:val="BodyCopy"/>
      </w:pPr>
      <w:r w:rsidRPr="00434011">
        <w:t>First</w:t>
      </w:r>
      <w:r w:rsidR="0080201B" w:rsidRPr="00434011">
        <w:t xml:space="preserve"> Lastname</w:t>
      </w:r>
    </w:p>
    <w:p w14:paraId="7745497D" w14:textId="77777777" w:rsidR="006E7EF8" w:rsidRPr="00434011" w:rsidRDefault="006E7EF8" w:rsidP="006E7EF8">
      <w:pPr>
        <w:pStyle w:val="BodyCopy"/>
        <w:rPr>
          <w:i/>
          <w:iCs/>
        </w:rPr>
      </w:pPr>
      <w:r w:rsidRPr="00434011">
        <w:rPr>
          <w:i/>
          <w:iCs/>
        </w:rPr>
        <w:t>Title, Department</w:t>
      </w:r>
    </w:p>
    <w:p w14:paraId="4EB39946" w14:textId="214A2D79" w:rsidR="007348C0" w:rsidRPr="00434011" w:rsidRDefault="004C589D" w:rsidP="0080201B">
      <w:pPr>
        <w:pStyle w:val="Subhead01bold"/>
      </w:pPr>
      <w:r w:rsidRPr="00434011">
        <w:t>Closing Remarks</w:t>
      </w:r>
    </w:p>
    <w:p w14:paraId="703F1BE9" w14:textId="459C66A8" w:rsidR="0080201B" w:rsidRPr="00434011" w:rsidRDefault="006E7EF8" w:rsidP="00F721C1">
      <w:pPr>
        <w:pStyle w:val="BodyCopy"/>
      </w:pPr>
      <w:r w:rsidRPr="00434011">
        <w:t>First</w:t>
      </w:r>
      <w:r w:rsidR="0080201B" w:rsidRPr="00434011">
        <w:t xml:space="preserve"> Lastname</w:t>
      </w:r>
    </w:p>
    <w:p w14:paraId="6DBCBFAE" w14:textId="77777777" w:rsidR="006E7EF8" w:rsidRPr="00434011" w:rsidRDefault="006E7EF8" w:rsidP="006E7EF8">
      <w:pPr>
        <w:pStyle w:val="BodyCopy"/>
        <w:rPr>
          <w:i/>
          <w:iCs/>
        </w:rPr>
      </w:pPr>
      <w:r w:rsidRPr="00434011">
        <w:rPr>
          <w:i/>
          <w:iCs/>
        </w:rPr>
        <w:t>Title, Department</w:t>
      </w:r>
    </w:p>
    <w:p w14:paraId="04BD1D1B" w14:textId="77777777" w:rsidR="007348C0" w:rsidRPr="00434011" w:rsidRDefault="007348C0" w:rsidP="0080201B">
      <w:pPr>
        <w:pStyle w:val="Subhead01bold"/>
      </w:pPr>
      <w:r w:rsidRPr="00434011">
        <w:t>Recessional</w:t>
      </w:r>
    </w:p>
    <w:p w14:paraId="67A25C39" w14:textId="0D10A003" w:rsidR="007348C0" w:rsidRPr="00434011" w:rsidRDefault="006E7EF8" w:rsidP="00F721C1">
      <w:pPr>
        <w:pStyle w:val="BodyCopy"/>
      </w:pPr>
      <w:r w:rsidRPr="00434011">
        <w:t>Additional details</w:t>
      </w:r>
    </w:p>
    <w:p w14:paraId="0112E000" w14:textId="77777777" w:rsidR="0080201B" w:rsidRPr="00434011" w:rsidRDefault="0080201B" w:rsidP="0080201B">
      <w:pPr>
        <w:pStyle w:val="Subhead01bold"/>
      </w:pPr>
      <w:r w:rsidRPr="00434011">
        <w:t>Sign Language Interpreter</w:t>
      </w:r>
    </w:p>
    <w:p w14:paraId="4C28017E" w14:textId="1B4958C2" w:rsidR="0080201B" w:rsidRPr="00434011" w:rsidRDefault="0080201B" w:rsidP="00F721C1">
      <w:pPr>
        <w:pStyle w:val="BodyCopy"/>
      </w:pPr>
      <w:r w:rsidRPr="00434011">
        <w:t>Name or provider information</w:t>
      </w:r>
    </w:p>
    <w:p w14:paraId="35CE2008" w14:textId="77777777" w:rsidR="0080201B" w:rsidRPr="00434011" w:rsidRDefault="0080201B" w:rsidP="0080201B">
      <w:pPr>
        <w:pStyle w:val="Subhead01bold"/>
      </w:pPr>
      <w:r w:rsidRPr="00434011">
        <w:t>Music Ensemble Name</w:t>
      </w:r>
    </w:p>
    <w:p w14:paraId="3FAFAF5E" w14:textId="77777777" w:rsidR="0080201B" w:rsidRPr="00434011" w:rsidRDefault="0080201B" w:rsidP="00F721C1">
      <w:pPr>
        <w:pStyle w:val="EventElement02"/>
        <w:jc w:val="left"/>
      </w:pPr>
      <w:r w:rsidRPr="00434011">
        <w:t>Name, Instrument</w:t>
      </w:r>
    </w:p>
    <w:p w14:paraId="51E78888" w14:textId="77777777" w:rsidR="0080201B" w:rsidRPr="00434011" w:rsidRDefault="0080201B" w:rsidP="00F721C1">
      <w:pPr>
        <w:pStyle w:val="EventElement02"/>
        <w:jc w:val="left"/>
      </w:pPr>
      <w:r w:rsidRPr="00434011">
        <w:t>Name, Instrument</w:t>
      </w:r>
    </w:p>
    <w:p w14:paraId="3A6DAC03" w14:textId="77777777" w:rsidR="0080201B" w:rsidRPr="00434011" w:rsidRDefault="0080201B" w:rsidP="00F721C1">
      <w:pPr>
        <w:pStyle w:val="EventElement02"/>
        <w:jc w:val="left"/>
      </w:pPr>
      <w:r w:rsidRPr="00434011">
        <w:t>Name, Instrument</w:t>
      </w:r>
    </w:p>
    <w:p w14:paraId="3317B465" w14:textId="3E0C907B" w:rsidR="0080201B" w:rsidRPr="00434011" w:rsidRDefault="0080201B" w:rsidP="006E7EF8">
      <w:pPr>
        <w:pStyle w:val="EventElement02"/>
        <w:jc w:val="left"/>
      </w:pPr>
      <w:r w:rsidRPr="00434011">
        <w:t>Name, Instrument</w:t>
      </w:r>
    </w:p>
    <w:p w14:paraId="6528A06F" w14:textId="77777777" w:rsidR="000F2195" w:rsidRPr="00434011" w:rsidRDefault="000F2195" w:rsidP="006E7EF8">
      <w:pPr>
        <w:pStyle w:val="EventElement02"/>
        <w:jc w:val="left"/>
      </w:pPr>
    </w:p>
    <w:p w14:paraId="585B8687" w14:textId="7CD3274E" w:rsidR="0080201B" w:rsidRPr="00434011" w:rsidRDefault="0080201B" w:rsidP="0080201B">
      <w:pPr>
        <w:pStyle w:val="Header01WithUnderline"/>
      </w:pPr>
      <w:r w:rsidRPr="00434011">
        <w:t>PLATFORM OFFICIALS</w:t>
      </w:r>
    </w:p>
    <w:p w14:paraId="4DBE88E8" w14:textId="2CDF47E3" w:rsidR="0080201B" w:rsidRPr="00434011" w:rsidRDefault="006E7EF8" w:rsidP="0080201B">
      <w:pPr>
        <w:pStyle w:val="Subhead01bold"/>
      </w:pPr>
      <w:r w:rsidRPr="00434011">
        <w:t>First</w:t>
      </w:r>
      <w:r w:rsidR="0080201B" w:rsidRPr="00434011">
        <w:t xml:space="preserve"> Lastname</w:t>
      </w:r>
    </w:p>
    <w:p w14:paraId="7901AEAF" w14:textId="047B2FA1" w:rsidR="0080201B" w:rsidRPr="00434011" w:rsidRDefault="0080201B" w:rsidP="00F721C1">
      <w:pPr>
        <w:pStyle w:val="BodyCopy"/>
        <w:rPr>
          <w:i/>
          <w:iCs/>
        </w:rPr>
      </w:pPr>
      <w:r w:rsidRPr="00434011">
        <w:rPr>
          <w:i/>
          <w:iCs/>
        </w:rPr>
        <w:t>Title, Department</w:t>
      </w:r>
    </w:p>
    <w:p w14:paraId="4FB2339D" w14:textId="7BC16786" w:rsidR="0080201B" w:rsidRPr="00434011" w:rsidRDefault="006E7EF8" w:rsidP="0080201B">
      <w:pPr>
        <w:pStyle w:val="Subhead01bold"/>
      </w:pPr>
      <w:r w:rsidRPr="00434011">
        <w:t>First</w:t>
      </w:r>
      <w:r w:rsidR="0080201B" w:rsidRPr="00434011">
        <w:t xml:space="preserve"> Lastname</w:t>
      </w:r>
    </w:p>
    <w:p w14:paraId="4D4D5B4C" w14:textId="77777777" w:rsidR="00886759" w:rsidRPr="00434011" w:rsidRDefault="00886759" w:rsidP="00886759">
      <w:pPr>
        <w:pStyle w:val="BodyCopy"/>
        <w:rPr>
          <w:i/>
          <w:iCs/>
        </w:rPr>
      </w:pPr>
      <w:r w:rsidRPr="00434011">
        <w:rPr>
          <w:i/>
          <w:iCs/>
        </w:rPr>
        <w:t>Title, Department</w:t>
      </w:r>
    </w:p>
    <w:p w14:paraId="24AFF39D" w14:textId="28B73964" w:rsidR="0080201B" w:rsidRPr="00434011" w:rsidRDefault="006E7EF8" w:rsidP="0080201B">
      <w:pPr>
        <w:pStyle w:val="Subhead01bold"/>
      </w:pPr>
      <w:r w:rsidRPr="00434011">
        <w:t>First</w:t>
      </w:r>
      <w:r w:rsidR="0080201B" w:rsidRPr="00434011">
        <w:t xml:space="preserve"> Lastname</w:t>
      </w:r>
    </w:p>
    <w:p w14:paraId="3EDA29F8" w14:textId="77777777" w:rsidR="00886759" w:rsidRPr="00434011" w:rsidRDefault="00886759" w:rsidP="00886759">
      <w:pPr>
        <w:pStyle w:val="BodyCopy"/>
        <w:rPr>
          <w:i/>
          <w:iCs/>
        </w:rPr>
      </w:pPr>
      <w:r w:rsidRPr="00434011">
        <w:rPr>
          <w:i/>
          <w:iCs/>
        </w:rPr>
        <w:t>Title, Department</w:t>
      </w:r>
    </w:p>
    <w:p w14:paraId="60233926" w14:textId="5530587B" w:rsidR="0080201B" w:rsidRPr="00434011" w:rsidRDefault="006E7EF8" w:rsidP="0080201B">
      <w:pPr>
        <w:pStyle w:val="Subhead01bold"/>
      </w:pPr>
      <w:r w:rsidRPr="00434011">
        <w:t>First</w:t>
      </w:r>
      <w:r w:rsidR="0080201B" w:rsidRPr="00434011">
        <w:t xml:space="preserve"> Lastname</w:t>
      </w:r>
    </w:p>
    <w:p w14:paraId="66045108" w14:textId="77777777" w:rsidR="00886759" w:rsidRPr="00434011" w:rsidRDefault="00886759" w:rsidP="00886759">
      <w:pPr>
        <w:pStyle w:val="BodyCopy"/>
        <w:rPr>
          <w:i/>
          <w:iCs/>
        </w:rPr>
      </w:pPr>
      <w:r w:rsidRPr="00434011">
        <w:rPr>
          <w:i/>
          <w:iCs/>
        </w:rPr>
        <w:t>Title, Department</w:t>
      </w:r>
    </w:p>
    <w:p w14:paraId="4C351984" w14:textId="5618467B" w:rsidR="0080201B" w:rsidRPr="00434011" w:rsidRDefault="006E7EF8" w:rsidP="0080201B">
      <w:pPr>
        <w:pStyle w:val="Subhead01bold"/>
      </w:pPr>
      <w:r w:rsidRPr="00434011">
        <w:t>First</w:t>
      </w:r>
      <w:r w:rsidR="0080201B" w:rsidRPr="00434011">
        <w:t xml:space="preserve"> Lastname</w:t>
      </w:r>
    </w:p>
    <w:p w14:paraId="42FC23D8" w14:textId="77777777" w:rsidR="00886759" w:rsidRPr="00434011" w:rsidRDefault="00886759" w:rsidP="00886759">
      <w:pPr>
        <w:pStyle w:val="BodyCopy"/>
        <w:rPr>
          <w:i/>
          <w:iCs/>
        </w:rPr>
      </w:pPr>
      <w:r w:rsidRPr="00434011">
        <w:rPr>
          <w:i/>
          <w:iCs/>
        </w:rPr>
        <w:t>Title, Department</w:t>
      </w:r>
    </w:p>
    <w:p w14:paraId="33C85E9C" w14:textId="5977DE03" w:rsidR="0080201B" w:rsidRPr="00434011" w:rsidRDefault="006E7EF8" w:rsidP="0080201B">
      <w:pPr>
        <w:pStyle w:val="Subhead01bold"/>
      </w:pPr>
      <w:r w:rsidRPr="00434011">
        <w:t>First</w:t>
      </w:r>
      <w:r w:rsidR="0080201B" w:rsidRPr="00434011">
        <w:t xml:space="preserve"> Lastname</w:t>
      </w:r>
    </w:p>
    <w:p w14:paraId="0B933C27" w14:textId="77777777" w:rsidR="00886759" w:rsidRPr="00434011" w:rsidRDefault="00886759" w:rsidP="00886759">
      <w:pPr>
        <w:pStyle w:val="BodyCopy"/>
        <w:rPr>
          <w:i/>
          <w:iCs/>
        </w:rPr>
      </w:pPr>
      <w:r w:rsidRPr="00434011">
        <w:rPr>
          <w:i/>
          <w:iCs/>
        </w:rPr>
        <w:t>Title, Department</w:t>
      </w:r>
    </w:p>
    <w:p w14:paraId="5AA9B24A" w14:textId="4C7DB606" w:rsidR="0080201B" w:rsidRPr="00434011" w:rsidRDefault="006E7EF8" w:rsidP="0080201B">
      <w:pPr>
        <w:pStyle w:val="Subhead01bold"/>
      </w:pPr>
      <w:r w:rsidRPr="00434011">
        <w:t>First</w:t>
      </w:r>
      <w:r w:rsidR="0080201B" w:rsidRPr="00434011">
        <w:t xml:space="preserve"> Lastname</w:t>
      </w:r>
    </w:p>
    <w:p w14:paraId="3D4DBEED" w14:textId="77777777" w:rsidR="00886759" w:rsidRPr="00434011" w:rsidRDefault="00886759" w:rsidP="00886759">
      <w:pPr>
        <w:pStyle w:val="BodyCopy"/>
        <w:rPr>
          <w:i/>
          <w:iCs/>
        </w:rPr>
      </w:pPr>
      <w:r w:rsidRPr="00434011">
        <w:rPr>
          <w:i/>
          <w:iCs/>
        </w:rPr>
        <w:t>Title, Department</w:t>
      </w:r>
    </w:p>
    <w:p w14:paraId="73728DE8" w14:textId="21C675AE" w:rsidR="0080201B" w:rsidRPr="00434011" w:rsidRDefault="006E7EF8" w:rsidP="0080201B">
      <w:pPr>
        <w:pStyle w:val="Subhead01bold"/>
      </w:pPr>
      <w:r w:rsidRPr="00434011">
        <w:t>First</w:t>
      </w:r>
      <w:r w:rsidR="0080201B" w:rsidRPr="00434011">
        <w:t xml:space="preserve"> Lastname</w:t>
      </w:r>
    </w:p>
    <w:p w14:paraId="73EEF3B3" w14:textId="77777777" w:rsidR="00886759" w:rsidRPr="00434011" w:rsidRDefault="00886759" w:rsidP="00886759">
      <w:pPr>
        <w:pStyle w:val="BodyCopy"/>
        <w:rPr>
          <w:i/>
          <w:iCs/>
        </w:rPr>
      </w:pPr>
      <w:r w:rsidRPr="00434011">
        <w:rPr>
          <w:i/>
          <w:iCs/>
        </w:rPr>
        <w:t>Title, Department</w:t>
      </w:r>
    </w:p>
    <w:p w14:paraId="71D975DF" w14:textId="109CDC8A" w:rsidR="0080201B" w:rsidRPr="00434011" w:rsidRDefault="006E7EF8" w:rsidP="0080201B">
      <w:pPr>
        <w:pStyle w:val="Subhead01bold"/>
      </w:pPr>
      <w:r w:rsidRPr="00434011">
        <w:t>First</w:t>
      </w:r>
      <w:r w:rsidR="0080201B" w:rsidRPr="00434011">
        <w:t xml:space="preserve"> Lastname</w:t>
      </w:r>
    </w:p>
    <w:p w14:paraId="1E42226D" w14:textId="77777777" w:rsidR="00886759" w:rsidRPr="00434011" w:rsidRDefault="00886759" w:rsidP="00886759">
      <w:pPr>
        <w:pStyle w:val="BodyCopy"/>
        <w:rPr>
          <w:i/>
          <w:iCs/>
        </w:rPr>
      </w:pPr>
      <w:r w:rsidRPr="00434011">
        <w:rPr>
          <w:i/>
          <w:iCs/>
        </w:rPr>
        <w:t>Title, Department</w:t>
      </w:r>
    </w:p>
    <w:p w14:paraId="56844BCB" w14:textId="6A3ED452" w:rsidR="0080201B" w:rsidRPr="00434011" w:rsidRDefault="006E7EF8" w:rsidP="0080201B">
      <w:pPr>
        <w:pStyle w:val="Subhead01bold"/>
      </w:pPr>
      <w:r w:rsidRPr="00434011">
        <w:t>First</w:t>
      </w:r>
      <w:r w:rsidR="0080201B" w:rsidRPr="00434011">
        <w:t xml:space="preserve"> Lastname</w:t>
      </w:r>
    </w:p>
    <w:p w14:paraId="3809B54A" w14:textId="77777777" w:rsidR="00886759" w:rsidRPr="00434011" w:rsidRDefault="00886759" w:rsidP="00886759">
      <w:pPr>
        <w:pStyle w:val="BodyCopy"/>
        <w:rPr>
          <w:i/>
          <w:iCs/>
        </w:rPr>
      </w:pPr>
      <w:r w:rsidRPr="00434011">
        <w:rPr>
          <w:i/>
          <w:iCs/>
        </w:rPr>
        <w:t>Title, Department</w:t>
      </w:r>
    </w:p>
    <w:p w14:paraId="0D454DAE" w14:textId="2D4D63BE" w:rsidR="006E7EF8" w:rsidRPr="00434011" w:rsidRDefault="006E7EF8" w:rsidP="006E7EF8">
      <w:pPr>
        <w:pStyle w:val="Subhead01bold"/>
      </w:pPr>
      <w:r w:rsidRPr="00434011">
        <w:t>First Lastname</w:t>
      </w:r>
    </w:p>
    <w:p w14:paraId="36C1CC33" w14:textId="77777777" w:rsidR="006E7EF8" w:rsidRPr="00434011" w:rsidRDefault="006E7EF8" w:rsidP="006E7EF8">
      <w:pPr>
        <w:pStyle w:val="BodyCopy"/>
        <w:rPr>
          <w:i/>
          <w:iCs/>
        </w:rPr>
      </w:pPr>
      <w:r w:rsidRPr="00434011">
        <w:rPr>
          <w:i/>
          <w:iCs/>
        </w:rPr>
        <w:t>Title, Department</w:t>
      </w:r>
    </w:p>
    <w:p w14:paraId="43C39F03" w14:textId="2825E3C6" w:rsidR="006E7EF8" w:rsidRPr="00434011" w:rsidRDefault="006E7EF8" w:rsidP="006E7EF8">
      <w:pPr>
        <w:pStyle w:val="Subhead01bold"/>
      </w:pPr>
      <w:r w:rsidRPr="00434011">
        <w:t>First Lastname</w:t>
      </w:r>
    </w:p>
    <w:p w14:paraId="42B811CD" w14:textId="77777777" w:rsidR="006E7EF8" w:rsidRPr="00434011" w:rsidRDefault="006E7EF8" w:rsidP="006E7EF8">
      <w:pPr>
        <w:pStyle w:val="BodyCopy"/>
        <w:rPr>
          <w:i/>
          <w:iCs/>
        </w:rPr>
      </w:pPr>
      <w:r w:rsidRPr="00434011">
        <w:rPr>
          <w:i/>
          <w:iCs/>
        </w:rPr>
        <w:t>Title, Department</w:t>
      </w:r>
    </w:p>
    <w:p w14:paraId="2A8FCBE7" w14:textId="23F8EB84" w:rsidR="006E7EF8" w:rsidRPr="00434011" w:rsidRDefault="006E7EF8" w:rsidP="006E7EF8">
      <w:pPr>
        <w:pStyle w:val="Subhead01bold"/>
      </w:pPr>
      <w:r w:rsidRPr="00434011">
        <w:t>First Lastname</w:t>
      </w:r>
    </w:p>
    <w:p w14:paraId="26545B75" w14:textId="21360501" w:rsidR="006E7EF8" w:rsidRPr="00434011" w:rsidRDefault="006E7EF8" w:rsidP="00886759">
      <w:pPr>
        <w:pStyle w:val="BodyCopy"/>
        <w:rPr>
          <w:i/>
          <w:iCs/>
        </w:rPr>
      </w:pPr>
      <w:r w:rsidRPr="00434011">
        <w:rPr>
          <w:i/>
          <w:iCs/>
        </w:rPr>
        <w:t>Title, Department</w:t>
      </w:r>
    </w:p>
    <w:p w14:paraId="0DF3433C" w14:textId="77777777" w:rsidR="00067576" w:rsidRPr="00434011" w:rsidRDefault="00067576" w:rsidP="00F721C1">
      <w:pPr>
        <w:pStyle w:val="BodyCopy"/>
      </w:pPr>
    </w:p>
    <w:p w14:paraId="54A6967E" w14:textId="77777777" w:rsidR="00067576" w:rsidRPr="00434011" w:rsidRDefault="00067576" w:rsidP="00F721C1">
      <w:pPr>
        <w:pStyle w:val="BodyCopy"/>
      </w:pPr>
    </w:p>
    <w:p w14:paraId="5AE123C9" w14:textId="3DE77BE4" w:rsidR="00067576" w:rsidRPr="00434011" w:rsidRDefault="00067576" w:rsidP="00067576">
      <w:pPr>
        <w:pStyle w:val="Header01WithUnderline"/>
      </w:pPr>
      <w:r w:rsidRPr="00434011">
        <w:t>additional content</w:t>
      </w:r>
    </w:p>
    <w:p w14:paraId="001AF584" w14:textId="337C2113" w:rsidR="004C589D" w:rsidRPr="00434011" w:rsidRDefault="00067576" w:rsidP="00F721C1">
      <w:pPr>
        <w:pStyle w:val="BodyCopy"/>
      </w:pPr>
      <w:r w:rsidRPr="00434011">
        <w:t>Lorem ipsum dolor sit amet, consectetuer adipiscing elit, sed diam nonummy nibh euismod tincidunt ut laoreet dolore magna aliquam erat volutpat. Ut wisi enim ad minim veniam, quis nostrud exerci tation ullamcorper suscipit lobortis nisl ut aliquip ex ea commodo consquat. Duis autem vel eum iriure dolor in hendrerit in vulputate velit esse molestie.</w:t>
      </w:r>
      <w:r w:rsidR="001A24FA" w:rsidRPr="00434011">
        <w:t xml:space="preserve"> Ut wisi enim ad minim veniam, quis nostrud exerci tation ullamcorper suscipit lobortis nisl ut aliquip ex ea commodo consequat.</w:t>
      </w:r>
    </w:p>
    <w:p w14:paraId="42EA767B" w14:textId="77777777" w:rsidR="00336528" w:rsidRPr="00434011" w:rsidRDefault="00336528" w:rsidP="00F721C1">
      <w:pPr>
        <w:pStyle w:val="BodyCopy"/>
      </w:pPr>
    </w:p>
    <w:sectPr w:rsidR="00336528" w:rsidRPr="00434011" w:rsidSect="000147D5">
      <w:headerReference w:type="even" r:id="rId9"/>
      <w:footerReference w:type="even" r:id="rId10"/>
      <w:footerReference w:type="default" r:id="rId11"/>
      <w:footerReference w:type="first" r:id="rId12"/>
      <w:pgSz w:w="12240" w:h="15840" w:code="1"/>
      <w:pgMar w:top="1080" w:right="720" w:bottom="1080" w:left="720" w:header="576" w:footer="720" w:gutter="0"/>
      <w:cols w:num="2" w:space="108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71031A" w14:textId="77777777" w:rsidR="000F2649" w:rsidRDefault="000F2649" w:rsidP="00782F2B">
      <w:r>
        <w:separator/>
      </w:r>
    </w:p>
    <w:p w14:paraId="5390E21F" w14:textId="77777777" w:rsidR="000F2649" w:rsidRDefault="000F2649"/>
  </w:endnote>
  <w:endnote w:type="continuationSeparator" w:id="0">
    <w:p w14:paraId="3DAD0BEA" w14:textId="77777777" w:rsidR="000F2649" w:rsidRDefault="000F2649" w:rsidP="00782F2B">
      <w:r>
        <w:continuationSeparator/>
      </w:r>
    </w:p>
    <w:p w14:paraId="32AEF324" w14:textId="77777777" w:rsidR="000F2649" w:rsidRDefault="000F2649"/>
  </w:endnote>
  <w:endnote w:type="continuationNotice" w:id="1">
    <w:p w14:paraId="63D1A7B1" w14:textId="77777777" w:rsidR="000F2649" w:rsidRDefault="000F2649">
      <w:pPr>
        <w:spacing w:before="0" w:after="0" w:line="240" w:lineRule="auto"/>
      </w:pPr>
    </w:p>
    <w:p w14:paraId="7D1B2E0E" w14:textId="77777777" w:rsidR="000F2649" w:rsidRDefault="000F26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74E22324-EC80-AC4B-913F-9843B8DFAB29}"/>
  </w:font>
  <w:font w:name="Times New Roman">
    <w:panose1 w:val="02020603050405020304"/>
    <w:charset w:val="00"/>
    <w:family w:val="roman"/>
    <w:pitch w:val="variable"/>
    <w:sig w:usb0="E0002EFF" w:usb1="C000785B" w:usb2="00000009" w:usb3="00000000" w:csb0="000001FF" w:csb1="00000000"/>
    <w:embedRegular r:id="rId2" w:fontKey="{3D7BF996-5A2C-6149-AA64-8ED1DDAB04FF}"/>
    <w:embedBold r:id="rId3" w:fontKey="{5950FBE5-49E4-D945-998C-524DCB756F8F}"/>
    <w:embedItalic r:id="rId4" w:fontKey="{47327324-ED14-104A-96C8-7B4D086DB7C0}"/>
    <w:embedBoldItalic r:id="rId5" w:fontKey="{0BA0D4CB-1211-2A43-BB12-E826708E7BC3}"/>
  </w:font>
  <w:font w:name="Roboto">
    <w:panose1 w:val="02000000000000000000"/>
    <w:charset w:val="00"/>
    <w:family w:val="auto"/>
    <w:pitch w:val="variable"/>
    <w:sig w:usb0="E00002FF" w:usb1="5000205B" w:usb2="00000020" w:usb3="00000000" w:csb0="0000019F" w:csb1="00000000"/>
    <w:embedRegular r:id="rId6" w:fontKey="{026BDFE0-076D-544B-AA3A-C93608B8A935}"/>
    <w:embedBold r:id="rId7" w:fontKey="{65A6E10F-449F-FC4E-A46E-36284A8AF09C}"/>
    <w:embedItalic r:id="rId8" w:fontKey="{42CB39D8-9F6C-5A4E-888D-01B09B1471C7}"/>
  </w:font>
  <w:font w:name="Arial">
    <w:panose1 w:val="020B0604020202020204"/>
    <w:charset w:val="00"/>
    <w:family w:val="swiss"/>
    <w:pitch w:val="variable"/>
    <w:sig w:usb0="E0002EFF" w:usb1="C000785B" w:usb2="00000009" w:usb3="00000000" w:csb0="000001FF" w:csb1="00000000"/>
    <w:embedRegular r:id="rId9" w:fontKey="{F0810B33-37F6-0243-8E2D-4E70112AE5D4}"/>
    <w:embedBold r:id="rId10" w:fontKey="{49DAC877-66F6-D04F-8D5B-F33481126202}"/>
  </w:font>
  <w:font w:name="Courier New">
    <w:panose1 w:val="02070309020205020404"/>
    <w:charset w:val="00"/>
    <w:family w:val="modern"/>
    <w:pitch w:val="fixed"/>
    <w:sig w:usb0="E0002EFF" w:usb1="C0007843" w:usb2="00000009" w:usb3="00000000" w:csb0="000001FF" w:csb1="00000000"/>
    <w:embedRegular r:id="rId11" w:fontKey="{6B243452-C631-AE41-AB1E-1B1FC166950D}"/>
  </w:font>
  <w:font w:name="Wingdings">
    <w:panose1 w:val="05000000000000000000"/>
    <w:charset w:val="4D"/>
    <w:family w:val="decorative"/>
    <w:pitch w:val="variable"/>
    <w:sig w:usb0="00000003" w:usb1="00000000" w:usb2="00000000" w:usb3="00000000" w:csb0="80000001" w:csb1="00000000"/>
    <w:embedRegular r:id="rId12" w:fontKey="{6627A2E0-4F32-7D42-B098-044CA9FFC840}"/>
  </w:font>
  <w:font w:name="Verdana">
    <w:panose1 w:val="020B0604030504040204"/>
    <w:charset w:val="00"/>
    <w:family w:val="swiss"/>
    <w:pitch w:val="variable"/>
    <w:sig w:usb0="A10006FF" w:usb1="4000205B" w:usb2="00000010" w:usb3="00000000" w:csb0="0000019F" w:csb1="00000000"/>
    <w:embedRegular r:id="rId13" w:fontKey="{F69B15EF-E9C4-1C4B-ACBE-121665626ACF}"/>
  </w:font>
  <w:font w:name="Raleway">
    <w:panose1 w:val="00000000000000000000"/>
    <w:charset w:val="4D"/>
    <w:family w:val="swiss"/>
    <w:pitch w:val="variable"/>
    <w:sig w:usb0="A00002FF" w:usb1="5000205B" w:usb2="00000000" w:usb3="00000000" w:csb0="00000097" w:csb1="00000000"/>
    <w:embedRegular r:id="rId14" w:fontKey="{B675D715-6838-B142-8E63-231841EA313B}"/>
    <w:embedBold r:id="rId15" w:fontKey="{F5D011CE-6FFC-4149-9136-2E558431CCAB}"/>
    <w:embedItalic r:id="rId16" w:fontKey="{532D18D3-4628-E743-828F-9AC28F90A9AB}"/>
  </w:font>
  <w:font w:name="Roboto Black">
    <w:panose1 w:val="02000000000000000000"/>
    <w:charset w:val="00"/>
    <w:family w:val="auto"/>
    <w:pitch w:val="variable"/>
    <w:sig w:usb0="E0000AFF" w:usb1="5000217F" w:usb2="00000021" w:usb3="00000000" w:csb0="0000019F" w:csb1="00000000"/>
    <w:embedRegular r:id="rId17" w:fontKey="{35F20EF3-1647-4443-9318-D9522B67EB86}"/>
    <w:embedItalic r:id="rId18" w:fontKey="{F43F256F-AF53-5243-8ABE-A5A97B33C9C2}"/>
  </w:font>
  <w:font w:name="Gotham Light">
    <w:altName w:val="Calibri"/>
    <w:panose1 w:val="020B0604020202020204"/>
    <w:charset w:val="00"/>
    <w:family w:val="auto"/>
    <w:notTrueType/>
    <w:pitch w:val="variable"/>
    <w:sig w:usb0="A100007F" w:usb1="4000005B" w:usb2="00000000" w:usb3="00000000" w:csb0="0000009B" w:csb1="00000000"/>
  </w:font>
  <w:font w:name="Antonio">
    <w:panose1 w:val="02000503000000000000"/>
    <w:charset w:val="4D"/>
    <w:family w:val="auto"/>
    <w:pitch w:val="variable"/>
    <w:sig w:usb0="A00000EF" w:usb1="5000204B" w:usb2="00000000" w:usb3="00000000" w:csb0="00000093" w:csb1="00000000"/>
    <w:embedBold r:id="rId19" w:fontKey="{85EC827F-6666-3F40-B05A-E2E1910FC950}"/>
  </w:font>
  <w:font w:name="Roboto (Body)">
    <w:altName w:val="Arial"/>
    <w:panose1 w:val="02000000000000000000"/>
    <w:charset w:val="00"/>
    <w:family w:val="auto"/>
    <w:pitch w:val="variable"/>
    <w:sig w:usb0="E00002FF" w:usb1="5000205B" w:usb2="00000020" w:usb3="00000000" w:csb0="0000019F" w:csb1="00000000"/>
    <w:embedRegular r:id="rId20" w:fontKey="{08116BCB-913B-074F-8F00-67795D4CF65E}"/>
  </w:font>
  <w:font w:name="Raleway ExtraBold">
    <w:panose1 w:val="00000000000000000000"/>
    <w:charset w:val="4D"/>
    <w:family w:val="swiss"/>
    <w:pitch w:val="variable"/>
    <w:sig w:usb0="A00002FF" w:usb1="5000205B" w:usb2="00000000" w:usb3="00000000" w:csb0="00000097" w:csb1="00000000"/>
    <w:embedRegular r:id="rId21" w:fontKey="{A0AE50B6-9AFD-0543-B449-A91DC09DE727}"/>
  </w:font>
  <w:font w:name="Raleway Medium">
    <w:panose1 w:val="00000000000000000000"/>
    <w:charset w:val="4D"/>
    <w:family w:val="swiss"/>
    <w:pitch w:val="variable"/>
    <w:sig w:usb0="A00002FF" w:usb1="5000205B" w:usb2="00000000" w:usb3="00000000" w:csb0="00000097" w:csb1="00000000"/>
    <w:embedRegular r:id="rId22" w:fontKey="{C60B8157-413D-BC4C-8CA0-0BC274B22A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EF120" w14:textId="77777777" w:rsidR="00434011" w:rsidRDefault="00434011">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1ABF2A" w14:textId="33383A0F" w:rsidR="00336528" w:rsidRDefault="00336528" w:rsidP="00336528">
    <w:pPr>
      <w:pStyle w:val="Footer"/>
      <w:tabs>
        <w:tab w:val="clear" w:pos="4680"/>
        <w:tab w:val="clear" w:pos="9360"/>
        <w:tab w:val="left" w:pos="889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25452" w14:textId="5E731AB1" w:rsidR="00BA5A1B" w:rsidRDefault="00E56590" w:rsidP="00381DDD">
    <w:pPr>
      <w:pStyle w:val="Footer"/>
      <w:tabs>
        <w:tab w:val="clear" w:pos="4680"/>
        <w:tab w:val="center" w:pos="8460"/>
      </w:tabs>
      <w:jc w:val="both"/>
    </w:pPr>
    <w:r>
      <w:rPr>
        <w:noProof/>
      </w:rPr>
      <w:drawing>
        <wp:inline distT="0" distB="0" distL="0" distR="0" wp14:anchorId="2D845FCF" wp14:editId="593B21CE">
          <wp:extent cx="1327298" cy="387627"/>
          <wp:effectExtent l="0" t="0" r="0" b="6350"/>
          <wp:docPr id="656074570" name="Picture 656074570" descr="University of Io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074570" name="Picture 656074570" descr="University of Iowa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4243" cy="410098"/>
                  </a:xfrm>
                  <a:prstGeom prst="rect">
                    <a:avLst/>
                  </a:prstGeom>
                </pic:spPr>
              </pic:pic>
            </a:graphicData>
          </a:graphic>
        </wp:inline>
      </w:drawing>
    </w:r>
    <w:r w:rsidR="00132EE3">
      <w:rPr>
        <w:noProof/>
      </w:rPr>
      <w:tab/>
    </w:r>
    <w:r w:rsidR="00132EE3">
      <w:rPr>
        <w:noProof/>
      </w:rPr>
      <w:drawing>
        <wp:inline distT="0" distB="0" distL="0" distR="0" wp14:anchorId="7F05766C" wp14:editId="151E04C5">
          <wp:extent cx="1327298" cy="387627"/>
          <wp:effectExtent l="0" t="0" r="0" b="6350"/>
          <wp:docPr id="614257518" name="Picture 614257518" descr="University of Iow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257518" name="Picture 614257518" descr="University of Iowa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7298" cy="38762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84904" w14:textId="77777777" w:rsidR="000F2649" w:rsidRDefault="000F2649" w:rsidP="00782F2B">
      <w:r>
        <w:separator/>
      </w:r>
    </w:p>
    <w:p w14:paraId="54860A6D" w14:textId="77777777" w:rsidR="000F2649" w:rsidRDefault="000F2649"/>
  </w:footnote>
  <w:footnote w:type="continuationSeparator" w:id="0">
    <w:p w14:paraId="38F2E81B" w14:textId="77777777" w:rsidR="000F2649" w:rsidRDefault="000F2649" w:rsidP="00782F2B">
      <w:r>
        <w:continuationSeparator/>
      </w:r>
    </w:p>
    <w:p w14:paraId="59BF1B97" w14:textId="77777777" w:rsidR="000F2649" w:rsidRDefault="000F2649"/>
  </w:footnote>
  <w:footnote w:type="continuationNotice" w:id="1">
    <w:p w14:paraId="6E33428F" w14:textId="77777777" w:rsidR="000F2649" w:rsidRDefault="000F2649">
      <w:pPr>
        <w:spacing w:before="0" w:after="0" w:line="240" w:lineRule="auto"/>
      </w:pPr>
    </w:p>
    <w:p w14:paraId="3F8D4EFA" w14:textId="77777777" w:rsidR="000F2649" w:rsidRDefault="000F26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8752352"/>
      <w:placeholder>
        <w:docPart w:val="ACDAE353C56DDB45A675C600E1BE0A2E"/>
      </w:placeholder>
      <w:temporary/>
      <w:showingPlcHdr/>
      <w15:appearance w15:val="hidden"/>
    </w:sdtPr>
    <w:sdtEndPr/>
    <w:sdtContent>
      <w:p w14:paraId="272D5787" w14:textId="77777777" w:rsidR="005E4B85" w:rsidRDefault="005E4B85">
        <w:pPr>
          <w:pStyle w:val="Header"/>
        </w:pPr>
        <w:r>
          <w:t>[Type here]</w:t>
        </w:r>
      </w:p>
    </w:sdtContent>
  </w:sdt>
  <w:p w14:paraId="639A1025" w14:textId="77777777" w:rsidR="00984938" w:rsidRDefault="0098493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11F761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75pt;height:224.75pt" o:bullet="t">
        <v:imagedata r:id="rId1" o:title="s"/>
      </v:shape>
    </w:pict>
  </w:numPicBullet>
  <w:numPicBullet w:numPicBulletId="1">
    <w:pict>
      <v:shape id="_x0000_i1026" type="#_x0000_t75" style="width:934.9pt;height:954.55pt" o:bullet="t">
        <v:imagedata r:id="rId2" o:title="f"/>
      </v:shape>
    </w:pict>
  </w:numPicBullet>
  <w:numPicBullet w:numPicBulletId="2">
    <w:pict>
      <v:shape id="_x0000_i1027" type="#_x0000_t75" style="width:1564.35pt;height:447.25pt" o:bullet="t">
        <v:imagedata r:id="rId3" o:title="Untitled-1"/>
      </v:shape>
    </w:pict>
  </w:numPicBullet>
  <w:numPicBullet w:numPicBulletId="3">
    <w:pict>
      <v:shape id="_x0000_i1028" type="#_x0000_t75" style="width:391.65pt;height:392.75pt" o:bullet="t">
        <v:imagedata r:id="rId4" o:title="Asset 1"/>
      </v:shape>
    </w:pict>
  </w:numPicBullet>
  <w:abstractNum w:abstractNumId="0" w15:restartNumberingAfterBreak="0">
    <w:nsid w:val="FFFFFF7C"/>
    <w:multiLevelType w:val="singleLevel"/>
    <w:tmpl w:val="FDA8D93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4DC49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6E4817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C5A7C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8EE3A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3ED02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284BEC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282DAA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A40223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A04B5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F71CC"/>
    <w:multiLevelType w:val="multilevel"/>
    <w:tmpl w:val="51465480"/>
    <w:numStyleLink w:val="WRPbulletlist"/>
  </w:abstractNum>
  <w:abstractNum w:abstractNumId="11" w15:restartNumberingAfterBreak="0">
    <w:nsid w:val="104C6B6E"/>
    <w:multiLevelType w:val="multilevel"/>
    <w:tmpl w:val="51465480"/>
    <w:numStyleLink w:val="WRPbulletlist"/>
  </w:abstractNum>
  <w:abstractNum w:abstractNumId="12" w15:restartNumberingAfterBreak="0">
    <w:nsid w:val="1C255B03"/>
    <w:multiLevelType w:val="multilevel"/>
    <w:tmpl w:val="EF2E6314"/>
    <w:lvl w:ilvl="0">
      <w:start w:val="1"/>
      <w:numFmt w:val="bullet"/>
      <w:lvlText w:val="●"/>
      <w:lvlJc w:val="left"/>
      <w:pPr>
        <w:tabs>
          <w:tab w:val="num" w:pos="1134"/>
        </w:tabs>
        <w:ind w:left="1134" w:hanging="283"/>
      </w:pPr>
      <w:rPr>
        <w:rFonts w:asciiTheme="minorHAnsi" w:hAnsiTheme="minorHAnsi" w:cs="Arial" w:hint="default"/>
        <w:b w:val="0"/>
        <w:i w:val="0"/>
        <w:color w:val="000000"/>
        <w:spacing w:val="8"/>
        <w:sz w:val="20"/>
      </w:rPr>
    </w:lvl>
    <w:lvl w:ilvl="1">
      <w:start w:val="1"/>
      <w:numFmt w:val="bullet"/>
      <w:lvlText w:val="○"/>
      <w:lvlJc w:val="left"/>
      <w:pPr>
        <w:tabs>
          <w:tab w:val="num" w:pos="1418"/>
        </w:tabs>
        <w:ind w:left="1418" w:hanging="284"/>
      </w:pPr>
      <w:rPr>
        <w:rFonts w:asciiTheme="minorHAnsi" w:hAnsiTheme="minorHAnsi" w:cs="Times New Roman" w:hint="default"/>
        <w:b w:val="0"/>
        <w:i w:val="0"/>
        <w:color w:val="auto"/>
        <w:sz w:val="20"/>
      </w:rPr>
    </w:lvl>
    <w:lvl w:ilvl="2">
      <w:start w:val="1"/>
      <w:numFmt w:val="bullet"/>
      <w:lvlText w:val="-"/>
      <w:lvlJc w:val="left"/>
      <w:pPr>
        <w:tabs>
          <w:tab w:val="num" w:pos="1701"/>
        </w:tabs>
        <w:ind w:left="1701" w:hanging="283"/>
      </w:pPr>
      <w:rPr>
        <w:rFonts w:asciiTheme="minorHAnsi" w:hAnsiTheme="minorHAnsi" w:cs="Times New Roman" w:hint="default"/>
        <w:b/>
        <w:i w:val="0"/>
        <w:color w:val="auto"/>
        <w:sz w:val="20"/>
      </w:rPr>
    </w:lvl>
    <w:lvl w:ilvl="3">
      <w:start w:val="1"/>
      <w:numFmt w:val="decimal"/>
      <w:lvlText w:val="%4."/>
      <w:lvlJc w:val="left"/>
      <w:pPr>
        <w:tabs>
          <w:tab w:val="num" w:pos="1418"/>
        </w:tabs>
        <w:ind w:left="1418" w:hanging="567"/>
      </w:pPr>
      <w:rPr>
        <w:rFonts w:asciiTheme="minorHAnsi" w:hAnsiTheme="minorHAnsi" w:hint="default"/>
        <w:b w:val="0"/>
        <w:i w:val="0"/>
        <w:color w:val="auto"/>
        <w:spacing w:val="-20"/>
        <w:sz w:val="20"/>
        <w:szCs w:val="20"/>
      </w:rPr>
    </w:lvl>
    <w:lvl w:ilvl="4">
      <w:start w:val="1"/>
      <w:numFmt w:val="decimal"/>
      <w:lvlText w:val="%4.%5."/>
      <w:lvlJc w:val="left"/>
      <w:pPr>
        <w:tabs>
          <w:tab w:val="num" w:pos="1418"/>
        </w:tabs>
        <w:ind w:left="1418" w:hanging="567"/>
      </w:pPr>
      <w:rPr>
        <w:rFonts w:asciiTheme="minorHAnsi" w:hAnsiTheme="minorHAnsi" w:hint="default"/>
        <w:b w:val="0"/>
        <w:i w:val="0"/>
        <w:color w:val="auto"/>
        <w:spacing w:val="-20"/>
        <w:sz w:val="20"/>
        <w:szCs w:val="20"/>
      </w:rPr>
    </w:lvl>
    <w:lvl w:ilvl="5">
      <w:start w:val="1"/>
      <w:numFmt w:val="decimal"/>
      <w:lvlText w:val="%4.%5.%6."/>
      <w:lvlJc w:val="left"/>
      <w:pPr>
        <w:tabs>
          <w:tab w:val="num" w:pos="1418"/>
        </w:tabs>
        <w:ind w:left="1418" w:hanging="567"/>
      </w:pPr>
      <w:rPr>
        <w:rFonts w:asciiTheme="minorHAnsi" w:hAnsiTheme="minorHAnsi" w:hint="default"/>
        <w:b w:val="0"/>
        <w:i w:val="0"/>
        <w:color w:val="auto"/>
        <w:spacing w:val="-20"/>
        <w:sz w:val="20"/>
        <w:szCs w:val="20"/>
      </w:rPr>
    </w:lvl>
    <w:lvl w:ilvl="6">
      <w:start w:val="1"/>
      <w:numFmt w:val="decimal"/>
      <w:lvlText w:val="%7."/>
      <w:lvlJc w:val="left"/>
      <w:pPr>
        <w:tabs>
          <w:tab w:val="num" w:pos="1418"/>
        </w:tabs>
        <w:ind w:left="1418" w:hanging="567"/>
      </w:pPr>
      <w:rPr>
        <w:rFonts w:asciiTheme="minorHAnsi" w:hAnsiTheme="minorHAnsi" w:hint="default"/>
        <w:b w:val="0"/>
        <w:i w:val="0"/>
        <w:color w:val="auto"/>
        <w:sz w:val="20"/>
        <w:szCs w:val="20"/>
      </w:rPr>
    </w:lvl>
    <w:lvl w:ilvl="7">
      <w:start w:val="1"/>
      <w:numFmt w:val="lowerLetter"/>
      <w:lvlText w:val="%8."/>
      <w:lvlJc w:val="left"/>
      <w:pPr>
        <w:tabs>
          <w:tab w:val="num" w:pos="1985"/>
        </w:tabs>
        <w:ind w:left="1985" w:hanging="567"/>
      </w:pPr>
      <w:rPr>
        <w:rFonts w:asciiTheme="minorHAnsi" w:hAnsiTheme="minorHAnsi" w:hint="default"/>
        <w:b w:val="0"/>
        <w:i w:val="0"/>
        <w:color w:val="auto"/>
        <w:sz w:val="20"/>
        <w:szCs w:val="20"/>
      </w:rPr>
    </w:lvl>
    <w:lvl w:ilvl="8">
      <w:start w:val="1"/>
      <w:numFmt w:val="lowerRoman"/>
      <w:lvlText w:val="%9."/>
      <w:lvlJc w:val="left"/>
      <w:pPr>
        <w:tabs>
          <w:tab w:val="num" w:pos="2552"/>
        </w:tabs>
        <w:ind w:left="2552" w:hanging="567"/>
      </w:pPr>
      <w:rPr>
        <w:rFonts w:asciiTheme="minorHAnsi" w:hAnsiTheme="minorHAnsi" w:hint="default"/>
        <w:b w:val="0"/>
        <w:i w:val="0"/>
        <w:color w:val="auto"/>
        <w:sz w:val="20"/>
        <w:szCs w:val="20"/>
      </w:rPr>
    </w:lvl>
  </w:abstractNum>
  <w:abstractNum w:abstractNumId="13"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AA4CD6"/>
    <w:multiLevelType w:val="hybridMultilevel"/>
    <w:tmpl w:val="79DA08DA"/>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E6263C"/>
    <w:multiLevelType w:val="hybridMultilevel"/>
    <w:tmpl w:val="0BC85CB0"/>
    <w:lvl w:ilvl="0" w:tplc="36247D38">
      <w:start w:val="1"/>
      <w:numFmt w:val="bullet"/>
      <w:lvlText w:val=""/>
      <w:lvlPicBulletId w:val="2"/>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03398A"/>
    <w:multiLevelType w:val="multilevel"/>
    <w:tmpl w:val="51465480"/>
    <w:numStyleLink w:val="WRPbulletlist"/>
  </w:abstractNum>
  <w:abstractNum w:abstractNumId="17" w15:restartNumberingAfterBreak="0">
    <w:nsid w:val="289B6E5A"/>
    <w:multiLevelType w:val="multilevel"/>
    <w:tmpl w:val="51465480"/>
    <w:numStyleLink w:val="WRPbulletlist"/>
  </w:abstractNum>
  <w:abstractNum w:abstractNumId="18"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3C600B3"/>
    <w:multiLevelType w:val="multilevel"/>
    <w:tmpl w:val="51465480"/>
    <w:numStyleLink w:val="WRPbulletlist"/>
  </w:abstractNum>
  <w:abstractNum w:abstractNumId="20" w15:restartNumberingAfterBreak="0">
    <w:nsid w:val="354D7979"/>
    <w:multiLevelType w:val="singleLevel"/>
    <w:tmpl w:val="E0501410"/>
    <w:lvl w:ilvl="0">
      <w:start w:val="1"/>
      <w:numFmt w:val="bullet"/>
      <w:lvlText w:val=""/>
      <w:lvlPicBulletId w:val="0"/>
      <w:lvlJc w:val="left"/>
      <w:pPr>
        <w:ind w:left="360" w:hanging="360"/>
      </w:pPr>
      <w:rPr>
        <w:rFonts w:ascii="Symbol" w:hAnsi="Symbol" w:hint="default"/>
        <w:color w:val="auto"/>
        <w:sz w:val="22"/>
      </w:rPr>
    </w:lvl>
  </w:abstractNum>
  <w:abstractNum w:abstractNumId="21" w15:restartNumberingAfterBreak="0">
    <w:nsid w:val="35617BF2"/>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864" w:hanging="864"/>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0F53FE"/>
    <w:multiLevelType w:val="hybridMultilevel"/>
    <w:tmpl w:val="5A48DB1E"/>
    <w:lvl w:ilvl="0" w:tplc="0C62681E">
      <w:start w:val="1"/>
      <w:numFmt w:val="bullet"/>
      <w:lvlText w:val=""/>
      <w:lvlPicBulletId w:val="3"/>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872ABB"/>
    <w:multiLevelType w:val="hybridMultilevel"/>
    <w:tmpl w:val="F856C394"/>
    <w:lvl w:ilvl="0" w:tplc="D6C277BE">
      <w:start w:val="1"/>
      <w:numFmt w:val="bullet"/>
      <w:lvlText w:val=""/>
      <w:lvlPicBulletId w:val="3"/>
      <w:lvlJc w:val="left"/>
      <w:pPr>
        <w:ind w:left="360" w:hanging="360"/>
      </w:pPr>
      <w:rPr>
        <w:rFonts w:ascii="Symbol" w:hAnsi="Symbol"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9440009"/>
    <w:multiLevelType w:val="multilevel"/>
    <w:tmpl w:val="49BACF22"/>
    <w:lvl w:ilvl="0">
      <w:start w:val="1"/>
      <w:numFmt w:val="bullet"/>
      <w:lvlText w:val=""/>
      <w:lvlPicBulletId w:val="1"/>
      <w:lvlJc w:val="left"/>
      <w:pPr>
        <w:ind w:left="720" w:hanging="360"/>
      </w:pPr>
      <w:rPr>
        <w:rFonts w:ascii="Symbol" w:hAnsi="Symbol" w:hint="default"/>
        <w:color w:val="auto"/>
        <w:sz w:val="22"/>
      </w:rPr>
    </w:lvl>
    <w:lvl w:ilvl="1">
      <w:start w:val="1"/>
      <w:numFmt w:val="bullet"/>
      <w:lvlText w:val=""/>
      <w:lvlJc w:val="left"/>
      <w:pPr>
        <w:ind w:left="1800" w:hanging="360"/>
      </w:pPr>
      <w:rPr>
        <w:rFonts w:ascii="Symbol" w:hAnsi="Symbol" w:hint="default"/>
        <w:color w:val="FFCD00" w:themeColor="accent1"/>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7"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8" w15:restartNumberingAfterBreak="0">
    <w:nsid w:val="50CB4699"/>
    <w:multiLevelType w:val="multilevel"/>
    <w:tmpl w:val="51465480"/>
    <w:numStyleLink w:val="WRPbulletlist"/>
  </w:abstractNum>
  <w:abstractNum w:abstractNumId="29" w15:restartNumberingAfterBreak="0">
    <w:nsid w:val="52CE6FE3"/>
    <w:multiLevelType w:val="multilevel"/>
    <w:tmpl w:val="51465480"/>
    <w:numStyleLink w:val="WRPbulletlist"/>
  </w:abstractNum>
  <w:abstractNum w:abstractNumId="30" w15:restartNumberingAfterBreak="0">
    <w:nsid w:val="5B854F91"/>
    <w:multiLevelType w:val="multilevel"/>
    <w:tmpl w:val="AD980A90"/>
    <w:lvl w:ilvl="0">
      <w:start w:val="1"/>
      <w:numFmt w:val="decimal"/>
      <w:lvlText w:val="%1)"/>
      <w:lvlJc w:val="left"/>
      <w:pPr>
        <w:ind w:left="360" w:hanging="360"/>
      </w:pPr>
      <w:rPr>
        <w:rFonts w:hint="default"/>
        <w:color w:val="00A8E1"/>
      </w:rPr>
    </w:lvl>
    <w:lvl w:ilvl="1">
      <w:start w:val="1"/>
      <w:numFmt w:val="lowerRoman"/>
      <w:lvlText w:val="%2)"/>
      <w:lvlJc w:val="left"/>
      <w:pPr>
        <w:ind w:left="360" w:hanging="360"/>
      </w:pPr>
      <w:rPr>
        <w:rFonts w:hint="default"/>
        <w:color w:val="00A8E1"/>
      </w:rPr>
    </w:lvl>
    <w:lvl w:ilvl="2">
      <w:start w:val="1"/>
      <w:numFmt w:val="lowerLetter"/>
      <w:lvlText w:val="%3)"/>
      <w:lvlJc w:val="left"/>
      <w:pPr>
        <w:ind w:left="360" w:hanging="360"/>
      </w:pPr>
      <w:rPr>
        <w:rFonts w:hint="default"/>
        <w:color w:val="00A8E1"/>
      </w:rPr>
    </w:lvl>
    <w:lvl w:ilvl="3">
      <w:start w:val="1"/>
      <w:numFmt w:val="bullet"/>
      <w:lvlText w:val=""/>
      <w:lvlJc w:val="left"/>
      <w:pPr>
        <w:ind w:left="360" w:hanging="360"/>
      </w:pPr>
      <w:rPr>
        <w:rFonts w:ascii="Symbol" w:hAnsi="Symbol" w:hint="default"/>
        <w:color w:val="00A8E1"/>
      </w:rPr>
    </w:lvl>
    <w:lvl w:ilvl="4">
      <w:start w:val="1"/>
      <w:numFmt w:val="bullet"/>
      <w:lvlText w:val="◦"/>
      <w:lvlJc w:val="left"/>
      <w:pPr>
        <w:ind w:left="360" w:hanging="360"/>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32" w15:restartNumberingAfterBreak="0">
    <w:nsid w:val="6B52749A"/>
    <w:multiLevelType w:val="hybridMultilevel"/>
    <w:tmpl w:val="61CAEBB8"/>
    <w:lvl w:ilvl="0" w:tplc="775C66C4">
      <w:start w:val="1"/>
      <w:numFmt w:val="bullet"/>
      <w:pStyle w:val="WRPBullet5"/>
      <w:lvlText w:val=""/>
      <w:lvlJc w:val="left"/>
      <w:pPr>
        <w:ind w:left="720" w:hanging="360"/>
      </w:pPr>
      <w:rPr>
        <w:rFonts w:ascii="Symbol" w:hAnsi="Symbol"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72F21CA"/>
    <w:multiLevelType w:val="multilevel"/>
    <w:tmpl w:val="FA180A2C"/>
    <w:lvl w:ilvl="0">
      <w:start w:val="1"/>
      <w:numFmt w:val="decimal"/>
      <w:lvlText w:val="%1)"/>
      <w:lvlJc w:val="left"/>
      <w:pPr>
        <w:ind w:left="360" w:hanging="360"/>
      </w:pPr>
      <w:rPr>
        <w:rFonts w:hint="default"/>
        <w:color w:val="00A8E1"/>
      </w:rPr>
    </w:lvl>
    <w:lvl w:ilvl="1">
      <w:start w:val="1"/>
      <w:numFmt w:val="lowerRoman"/>
      <w:lvlText w:val="%2)"/>
      <w:lvlJc w:val="left"/>
      <w:pPr>
        <w:ind w:left="360" w:hanging="288"/>
      </w:pPr>
      <w:rPr>
        <w:rFonts w:hint="default"/>
        <w:color w:val="00A8E1"/>
      </w:rPr>
    </w:lvl>
    <w:lvl w:ilvl="2">
      <w:start w:val="1"/>
      <w:numFmt w:val="upperRoman"/>
      <w:lvlText w:val="%3)"/>
      <w:lvlJc w:val="left"/>
      <w:pPr>
        <w:ind w:left="360" w:hanging="288"/>
      </w:pPr>
      <w:rPr>
        <w:rFonts w:hint="default"/>
        <w:color w:val="00A8E1"/>
      </w:rPr>
    </w:lvl>
    <w:lvl w:ilvl="3">
      <w:start w:val="1"/>
      <w:numFmt w:val="bullet"/>
      <w:lvlText w:val=""/>
      <w:lvlJc w:val="left"/>
      <w:pPr>
        <w:ind w:left="360" w:hanging="288"/>
      </w:pPr>
      <w:rPr>
        <w:rFonts w:ascii="Symbol" w:hAnsi="Symbol" w:hint="default"/>
        <w:color w:val="00A8E1"/>
      </w:rPr>
    </w:lvl>
    <w:lvl w:ilvl="4">
      <w:start w:val="1"/>
      <w:numFmt w:val="bullet"/>
      <w:lvlText w:val="◦"/>
      <w:lvlJc w:val="left"/>
      <w:pPr>
        <w:ind w:left="360" w:hanging="288"/>
      </w:pPr>
      <w:rPr>
        <w:rFonts w:ascii="Verdana" w:hAnsi="Verdana" w:hint="default"/>
        <w:color w:val="00A8E1"/>
      </w:rPr>
    </w:lvl>
    <w:lvl w:ilvl="5">
      <w:start w:val="1"/>
      <w:numFmt w:val="none"/>
      <w:lvlText w:val=""/>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56227324">
    <w:abstractNumId w:val="24"/>
  </w:num>
  <w:num w:numId="2" w16cid:durableId="1066954801">
    <w:abstractNumId w:val="13"/>
  </w:num>
  <w:num w:numId="3" w16cid:durableId="1092966188">
    <w:abstractNumId w:val="22"/>
  </w:num>
  <w:num w:numId="4" w16cid:durableId="1883053338">
    <w:abstractNumId w:val="19"/>
    <w:lvlOverride w:ilvl="0">
      <w:lvl w:ilvl="0">
        <w:start w:val="1"/>
        <w:numFmt w:val="bullet"/>
        <w:lvlText w:val=""/>
        <w:lvlJc w:val="left"/>
        <w:pPr>
          <w:ind w:left="360" w:hanging="360"/>
        </w:pPr>
        <w:rPr>
          <w:rFonts w:ascii="Symbol" w:hAnsi="Symbol" w:hint="default"/>
          <w:color w:val="00A8E1"/>
          <w:sz w:val="22"/>
        </w:rPr>
      </w:lvl>
    </w:lvlOverride>
    <w:lvlOverride w:ilvl="1">
      <w:lvl w:ilvl="1">
        <w:start w:val="1"/>
        <w:numFmt w:val="bullet"/>
        <w:lvlText w:val=""/>
        <w:lvlJc w:val="left"/>
        <w:pPr>
          <w:ind w:left="360" w:hanging="360"/>
        </w:pPr>
        <w:rPr>
          <w:rFonts w:ascii="Symbol" w:hAnsi="Symbol" w:hint="default"/>
          <w:color w:val="00A8E1"/>
          <w:sz w:val="22"/>
        </w:rPr>
      </w:lvl>
    </w:lvlOverride>
    <w:lvlOverride w:ilvl="2">
      <w:lvl w:ilvl="2">
        <w:start w:val="1"/>
        <w:numFmt w:val="bullet"/>
        <w:lvlText w:val=""/>
        <w:lvlJc w:val="left"/>
        <w:pPr>
          <w:ind w:left="360" w:hanging="360"/>
        </w:pPr>
        <w:rPr>
          <w:rFonts w:ascii="Wingdings" w:hAnsi="Wingdings" w:hint="default"/>
          <w:color w:val="00A8E1"/>
        </w:rPr>
      </w:lvl>
    </w:lvlOverride>
    <w:lvlOverride w:ilvl="3">
      <w:lvl w:ilvl="3">
        <w:start w:val="1"/>
        <w:numFmt w:val="bullet"/>
        <w:lvlText w:val="-"/>
        <w:lvlJc w:val="left"/>
        <w:pPr>
          <w:ind w:left="360" w:hanging="360"/>
        </w:pPr>
        <w:rPr>
          <w:rFonts w:ascii="Verdana" w:hAnsi="Verdana" w:hint="default"/>
          <w:b w:val="0"/>
          <w:color w:val="00A8E1"/>
        </w:rPr>
      </w:lvl>
    </w:lvlOverride>
    <w:lvlOverride w:ilvl="4">
      <w:lvl w:ilvl="4">
        <w:start w:val="1"/>
        <w:numFmt w:val="bullet"/>
        <w:lvlText w:val="◦"/>
        <w:lvlJc w:val="left"/>
        <w:pPr>
          <w:ind w:left="360" w:hanging="360"/>
        </w:pPr>
        <w:rPr>
          <w:rFonts w:ascii="Verdana" w:hAnsi="Verdana" w:hint="default"/>
          <w:color w:val="00A8E1"/>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5" w16cid:durableId="754596745">
    <w:abstractNumId w:val="18"/>
  </w:num>
  <w:num w:numId="6" w16cid:durableId="1470983">
    <w:abstractNumId w:val="12"/>
  </w:num>
  <w:num w:numId="7" w16cid:durableId="1188521220">
    <w:abstractNumId w:val="31"/>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 w16cid:durableId="1324774930">
    <w:abstractNumId w:val="16"/>
  </w:num>
  <w:num w:numId="9" w16cid:durableId="1420172463">
    <w:abstractNumId w:val="33"/>
  </w:num>
  <w:num w:numId="10" w16cid:durableId="1057360920">
    <w:abstractNumId w:val="17"/>
    <w:lvlOverride w:ilvl="0">
      <w:lvl w:ilvl="0">
        <w:numFmt w:val="decimal"/>
        <w:lvlText w:val=""/>
        <w:lvlJc w:val="left"/>
      </w:lvl>
    </w:lvlOverride>
    <w:lvlOverride w:ilvl="1">
      <w:lvl w:ilvl="1">
        <w:start w:val="1"/>
        <w:numFmt w:val="bullet"/>
        <w:lvlText w:val=""/>
        <w:lvlJc w:val="left"/>
        <w:pPr>
          <w:ind w:left="360" w:hanging="360"/>
        </w:pPr>
        <w:rPr>
          <w:rFonts w:ascii="Symbol" w:hAnsi="Symbol" w:hint="default"/>
          <w:color w:val="00A8E1"/>
          <w:sz w:val="22"/>
        </w:rPr>
      </w:lvl>
    </w:lvlOverride>
  </w:num>
  <w:num w:numId="11" w16cid:durableId="218322788">
    <w:abstractNumId w:val="30"/>
  </w:num>
  <w:num w:numId="12" w16cid:durableId="1153907353">
    <w:abstractNumId w:val="10"/>
  </w:num>
  <w:num w:numId="13" w16cid:durableId="589236633">
    <w:abstractNumId w:val="11"/>
  </w:num>
  <w:num w:numId="14" w16cid:durableId="1964073703">
    <w:abstractNumId w:val="29"/>
  </w:num>
  <w:num w:numId="15" w16cid:durableId="2138453844">
    <w:abstractNumId w:val="28"/>
  </w:num>
  <w:num w:numId="16" w16cid:durableId="1152866361">
    <w:abstractNumId w:val="20"/>
  </w:num>
  <w:num w:numId="17" w16cid:durableId="814882107">
    <w:abstractNumId w:val="26"/>
  </w:num>
  <w:num w:numId="18" w16cid:durableId="33373209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5013615">
    <w:abstractNumId w:val="27"/>
  </w:num>
  <w:num w:numId="20" w16cid:durableId="714699972">
    <w:abstractNumId w:val="15"/>
  </w:num>
  <w:num w:numId="21" w16cid:durableId="1572348824">
    <w:abstractNumId w:val="14"/>
  </w:num>
  <w:num w:numId="22" w16cid:durableId="619841146">
    <w:abstractNumId w:val="25"/>
  </w:num>
  <w:num w:numId="23" w16cid:durableId="154227967">
    <w:abstractNumId w:val="23"/>
  </w:num>
  <w:num w:numId="24" w16cid:durableId="1860730122">
    <w:abstractNumId w:val="32"/>
  </w:num>
  <w:num w:numId="25" w16cid:durableId="2026125192">
    <w:abstractNumId w:val="21"/>
  </w:num>
  <w:num w:numId="26" w16cid:durableId="1492914539">
    <w:abstractNumId w:val="0"/>
  </w:num>
  <w:num w:numId="27" w16cid:durableId="1167138088">
    <w:abstractNumId w:val="1"/>
  </w:num>
  <w:num w:numId="28" w16cid:durableId="505828652">
    <w:abstractNumId w:val="2"/>
  </w:num>
  <w:num w:numId="29" w16cid:durableId="1527060247">
    <w:abstractNumId w:val="3"/>
  </w:num>
  <w:num w:numId="30" w16cid:durableId="750009039">
    <w:abstractNumId w:val="8"/>
  </w:num>
  <w:num w:numId="31" w16cid:durableId="1269384292">
    <w:abstractNumId w:val="4"/>
  </w:num>
  <w:num w:numId="32" w16cid:durableId="14886288">
    <w:abstractNumId w:val="5"/>
  </w:num>
  <w:num w:numId="33" w16cid:durableId="1161115571">
    <w:abstractNumId w:val="6"/>
  </w:num>
  <w:num w:numId="34" w16cid:durableId="394281306">
    <w:abstractNumId w:val="7"/>
  </w:num>
  <w:num w:numId="35" w16cid:durableId="108252866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1"/>
  <w:displayBackgroundShape/>
  <w:embedTrueType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en-US" w:vendorID="64" w:dllVersion="0" w:nlCheck="1" w:checkStyle="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71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911"/>
    <w:rsid w:val="0000284D"/>
    <w:rsid w:val="00003A3A"/>
    <w:rsid w:val="00006949"/>
    <w:rsid w:val="00007CEE"/>
    <w:rsid w:val="000130F7"/>
    <w:rsid w:val="000147D5"/>
    <w:rsid w:val="00024148"/>
    <w:rsid w:val="00042678"/>
    <w:rsid w:val="0004377D"/>
    <w:rsid w:val="0005159A"/>
    <w:rsid w:val="00056A8B"/>
    <w:rsid w:val="00064050"/>
    <w:rsid w:val="00067576"/>
    <w:rsid w:val="000B1215"/>
    <w:rsid w:val="000B1604"/>
    <w:rsid w:val="000B1CCA"/>
    <w:rsid w:val="000B2187"/>
    <w:rsid w:val="000C06A6"/>
    <w:rsid w:val="000C335C"/>
    <w:rsid w:val="000C3E88"/>
    <w:rsid w:val="000C607A"/>
    <w:rsid w:val="000D1A7D"/>
    <w:rsid w:val="000D36F8"/>
    <w:rsid w:val="000D3AD4"/>
    <w:rsid w:val="000D6D7F"/>
    <w:rsid w:val="000E03DD"/>
    <w:rsid w:val="000E1D58"/>
    <w:rsid w:val="000E1DC9"/>
    <w:rsid w:val="000E4E2B"/>
    <w:rsid w:val="000E6685"/>
    <w:rsid w:val="000F0238"/>
    <w:rsid w:val="000F02E2"/>
    <w:rsid w:val="000F2195"/>
    <w:rsid w:val="000F2649"/>
    <w:rsid w:val="000F3C48"/>
    <w:rsid w:val="000F59E4"/>
    <w:rsid w:val="0010058A"/>
    <w:rsid w:val="0010143D"/>
    <w:rsid w:val="001072EB"/>
    <w:rsid w:val="00110E64"/>
    <w:rsid w:val="00111BB6"/>
    <w:rsid w:val="00113CC8"/>
    <w:rsid w:val="0012066D"/>
    <w:rsid w:val="0012075A"/>
    <w:rsid w:val="00122FC1"/>
    <w:rsid w:val="00124F28"/>
    <w:rsid w:val="00132EE3"/>
    <w:rsid w:val="00140B7F"/>
    <w:rsid w:val="001556EA"/>
    <w:rsid w:val="00164E03"/>
    <w:rsid w:val="00166430"/>
    <w:rsid w:val="0016707E"/>
    <w:rsid w:val="0017348D"/>
    <w:rsid w:val="001755DF"/>
    <w:rsid w:val="00181622"/>
    <w:rsid w:val="00187123"/>
    <w:rsid w:val="00192029"/>
    <w:rsid w:val="001A24FA"/>
    <w:rsid w:val="001A30DC"/>
    <w:rsid w:val="001A6CE6"/>
    <w:rsid w:val="001B0133"/>
    <w:rsid w:val="001B07AC"/>
    <w:rsid w:val="001B4471"/>
    <w:rsid w:val="001B4A26"/>
    <w:rsid w:val="001B7FBF"/>
    <w:rsid w:val="001C2196"/>
    <w:rsid w:val="001C4083"/>
    <w:rsid w:val="001C4306"/>
    <w:rsid w:val="001C65BB"/>
    <w:rsid w:val="001D0607"/>
    <w:rsid w:val="001D083A"/>
    <w:rsid w:val="001D51DB"/>
    <w:rsid w:val="001D6230"/>
    <w:rsid w:val="001E34FC"/>
    <w:rsid w:val="001E48D0"/>
    <w:rsid w:val="00200BAA"/>
    <w:rsid w:val="00204CE2"/>
    <w:rsid w:val="002055E9"/>
    <w:rsid w:val="00205953"/>
    <w:rsid w:val="002059A5"/>
    <w:rsid w:val="00207055"/>
    <w:rsid w:val="002137DC"/>
    <w:rsid w:val="00234C19"/>
    <w:rsid w:val="002410C4"/>
    <w:rsid w:val="00250D27"/>
    <w:rsid w:val="00275355"/>
    <w:rsid w:val="00275818"/>
    <w:rsid w:val="00292BD4"/>
    <w:rsid w:val="002A183D"/>
    <w:rsid w:val="002A36AB"/>
    <w:rsid w:val="002A57E9"/>
    <w:rsid w:val="002A6386"/>
    <w:rsid w:val="002B466A"/>
    <w:rsid w:val="002B4C3E"/>
    <w:rsid w:val="002B676D"/>
    <w:rsid w:val="002C0B4E"/>
    <w:rsid w:val="002C34CE"/>
    <w:rsid w:val="002C39A6"/>
    <w:rsid w:val="002C6ADA"/>
    <w:rsid w:val="002D5D31"/>
    <w:rsid w:val="002D5F25"/>
    <w:rsid w:val="002E20CD"/>
    <w:rsid w:val="002E2C6A"/>
    <w:rsid w:val="002F4BB8"/>
    <w:rsid w:val="003025C3"/>
    <w:rsid w:val="00303D2C"/>
    <w:rsid w:val="00306CED"/>
    <w:rsid w:val="003100D2"/>
    <w:rsid w:val="0031576E"/>
    <w:rsid w:val="003157A7"/>
    <w:rsid w:val="00322574"/>
    <w:rsid w:val="00325CEA"/>
    <w:rsid w:val="00330A36"/>
    <w:rsid w:val="003337AB"/>
    <w:rsid w:val="0033492D"/>
    <w:rsid w:val="00335267"/>
    <w:rsid w:val="003353BC"/>
    <w:rsid w:val="00336528"/>
    <w:rsid w:val="00340544"/>
    <w:rsid w:val="00345509"/>
    <w:rsid w:val="00345AE9"/>
    <w:rsid w:val="00346354"/>
    <w:rsid w:val="0035397C"/>
    <w:rsid w:val="00360069"/>
    <w:rsid w:val="00360209"/>
    <w:rsid w:val="00361677"/>
    <w:rsid w:val="003621B8"/>
    <w:rsid w:val="00381DDD"/>
    <w:rsid w:val="00391FF0"/>
    <w:rsid w:val="00392CDF"/>
    <w:rsid w:val="00395024"/>
    <w:rsid w:val="003A2816"/>
    <w:rsid w:val="003A2EF3"/>
    <w:rsid w:val="003A76BD"/>
    <w:rsid w:val="003A7A3C"/>
    <w:rsid w:val="003B4F26"/>
    <w:rsid w:val="003B711A"/>
    <w:rsid w:val="003C5A5F"/>
    <w:rsid w:val="003D1359"/>
    <w:rsid w:val="003D304B"/>
    <w:rsid w:val="003D6865"/>
    <w:rsid w:val="003D7361"/>
    <w:rsid w:val="003F5DC2"/>
    <w:rsid w:val="0040067E"/>
    <w:rsid w:val="00400C1C"/>
    <w:rsid w:val="00402231"/>
    <w:rsid w:val="0041078C"/>
    <w:rsid w:val="00434011"/>
    <w:rsid w:val="00436098"/>
    <w:rsid w:val="00436A7F"/>
    <w:rsid w:val="00437F45"/>
    <w:rsid w:val="00444625"/>
    <w:rsid w:val="00453929"/>
    <w:rsid w:val="00471717"/>
    <w:rsid w:val="004728F5"/>
    <w:rsid w:val="00486CAE"/>
    <w:rsid w:val="00497911"/>
    <w:rsid w:val="004B33EC"/>
    <w:rsid w:val="004C3DB5"/>
    <w:rsid w:val="004C4C72"/>
    <w:rsid w:val="004C589D"/>
    <w:rsid w:val="004C5F30"/>
    <w:rsid w:val="004E3AF8"/>
    <w:rsid w:val="004E6E12"/>
    <w:rsid w:val="004F1E84"/>
    <w:rsid w:val="004F6F63"/>
    <w:rsid w:val="00512804"/>
    <w:rsid w:val="00512F4F"/>
    <w:rsid w:val="00522735"/>
    <w:rsid w:val="00522CC8"/>
    <w:rsid w:val="00530EBC"/>
    <w:rsid w:val="00531933"/>
    <w:rsid w:val="005324DB"/>
    <w:rsid w:val="005404CB"/>
    <w:rsid w:val="005445EB"/>
    <w:rsid w:val="0054717B"/>
    <w:rsid w:val="00550154"/>
    <w:rsid w:val="00550A6C"/>
    <w:rsid w:val="005550EB"/>
    <w:rsid w:val="005566AE"/>
    <w:rsid w:val="00560FC8"/>
    <w:rsid w:val="00563FEB"/>
    <w:rsid w:val="00574863"/>
    <w:rsid w:val="00576D2D"/>
    <w:rsid w:val="00577A5C"/>
    <w:rsid w:val="00584127"/>
    <w:rsid w:val="00586F0C"/>
    <w:rsid w:val="005905BB"/>
    <w:rsid w:val="00594FA0"/>
    <w:rsid w:val="005A10AE"/>
    <w:rsid w:val="005A4AFA"/>
    <w:rsid w:val="005A51C8"/>
    <w:rsid w:val="005B069A"/>
    <w:rsid w:val="005D45C8"/>
    <w:rsid w:val="005D5416"/>
    <w:rsid w:val="005D6104"/>
    <w:rsid w:val="005E4B85"/>
    <w:rsid w:val="005E6DCF"/>
    <w:rsid w:val="005E7C00"/>
    <w:rsid w:val="005F3228"/>
    <w:rsid w:val="00603677"/>
    <w:rsid w:val="006064B0"/>
    <w:rsid w:val="00612F3F"/>
    <w:rsid w:val="00615853"/>
    <w:rsid w:val="006158EF"/>
    <w:rsid w:val="00620652"/>
    <w:rsid w:val="006223B5"/>
    <w:rsid w:val="00624A44"/>
    <w:rsid w:val="00624CA5"/>
    <w:rsid w:val="0063257D"/>
    <w:rsid w:val="00636CFE"/>
    <w:rsid w:val="00640C76"/>
    <w:rsid w:val="006442DB"/>
    <w:rsid w:val="00647577"/>
    <w:rsid w:val="0065109C"/>
    <w:rsid w:val="00651281"/>
    <w:rsid w:val="00662C73"/>
    <w:rsid w:val="006642CC"/>
    <w:rsid w:val="00672466"/>
    <w:rsid w:val="00675E03"/>
    <w:rsid w:val="00675EBE"/>
    <w:rsid w:val="006768A8"/>
    <w:rsid w:val="00676C1D"/>
    <w:rsid w:val="00677783"/>
    <w:rsid w:val="00681491"/>
    <w:rsid w:val="00693662"/>
    <w:rsid w:val="00694A03"/>
    <w:rsid w:val="00696223"/>
    <w:rsid w:val="00697A8B"/>
    <w:rsid w:val="006A12B5"/>
    <w:rsid w:val="006A5312"/>
    <w:rsid w:val="006B1623"/>
    <w:rsid w:val="006B1B23"/>
    <w:rsid w:val="006B62F7"/>
    <w:rsid w:val="006B68CB"/>
    <w:rsid w:val="006B785B"/>
    <w:rsid w:val="006D1009"/>
    <w:rsid w:val="006D7CA3"/>
    <w:rsid w:val="006E197B"/>
    <w:rsid w:val="006E3853"/>
    <w:rsid w:val="006E7EF8"/>
    <w:rsid w:val="006F1211"/>
    <w:rsid w:val="006F2D91"/>
    <w:rsid w:val="006F5867"/>
    <w:rsid w:val="006F6969"/>
    <w:rsid w:val="00702F3D"/>
    <w:rsid w:val="00707E9E"/>
    <w:rsid w:val="007131AA"/>
    <w:rsid w:val="00720F8A"/>
    <w:rsid w:val="00723AC7"/>
    <w:rsid w:val="00723C19"/>
    <w:rsid w:val="00731B0D"/>
    <w:rsid w:val="007348C0"/>
    <w:rsid w:val="00735666"/>
    <w:rsid w:val="0073713F"/>
    <w:rsid w:val="00742404"/>
    <w:rsid w:val="00743E44"/>
    <w:rsid w:val="007448A2"/>
    <w:rsid w:val="00746977"/>
    <w:rsid w:val="00747801"/>
    <w:rsid w:val="00750E96"/>
    <w:rsid w:val="00752199"/>
    <w:rsid w:val="00752D2E"/>
    <w:rsid w:val="00772BC2"/>
    <w:rsid w:val="00782F2B"/>
    <w:rsid w:val="00790329"/>
    <w:rsid w:val="00792DEA"/>
    <w:rsid w:val="007D2DF3"/>
    <w:rsid w:val="007D4DC8"/>
    <w:rsid w:val="007E1240"/>
    <w:rsid w:val="0080201B"/>
    <w:rsid w:val="0080356A"/>
    <w:rsid w:val="008122B9"/>
    <w:rsid w:val="008258C8"/>
    <w:rsid w:val="00825D7D"/>
    <w:rsid w:val="00833BB0"/>
    <w:rsid w:val="00834FA0"/>
    <w:rsid w:val="00840C4E"/>
    <w:rsid w:val="00843055"/>
    <w:rsid w:val="00850451"/>
    <w:rsid w:val="00854DC0"/>
    <w:rsid w:val="00855AC3"/>
    <w:rsid w:val="00873CBB"/>
    <w:rsid w:val="00874D51"/>
    <w:rsid w:val="008759A3"/>
    <w:rsid w:val="00886759"/>
    <w:rsid w:val="00887C41"/>
    <w:rsid w:val="00891E59"/>
    <w:rsid w:val="008A7C9B"/>
    <w:rsid w:val="008B293B"/>
    <w:rsid w:val="008C6295"/>
    <w:rsid w:val="008C79E0"/>
    <w:rsid w:val="00903CCD"/>
    <w:rsid w:val="009133A5"/>
    <w:rsid w:val="0093285B"/>
    <w:rsid w:val="0094017F"/>
    <w:rsid w:val="00947E5E"/>
    <w:rsid w:val="009503EE"/>
    <w:rsid w:val="00951A99"/>
    <w:rsid w:val="00952FCB"/>
    <w:rsid w:val="009563F7"/>
    <w:rsid w:val="00963935"/>
    <w:rsid w:val="0096632B"/>
    <w:rsid w:val="009666AC"/>
    <w:rsid w:val="009703BD"/>
    <w:rsid w:val="009721AC"/>
    <w:rsid w:val="00974EDA"/>
    <w:rsid w:val="00977820"/>
    <w:rsid w:val="00984342"/>
    <w:rsid w:val="00984938"/>
    <w:rsid w:val="009862F1"/>
    <w:rsid w:val="00993362"/>
    <w:rsid w:val="009964C2"/>
    <w:rsid w:val="009A763A"/>
    <w:rsid w:val="009B13C5"/>
    <w:rsid w:val="009B3535"/>
    <w:rsid w:val="009B3A36"/>
    <w:rsid w:val="009B41C4"/>
    <w:rsid w:val="009B469C"/>
    <w:rsid w:val="009C2413"/>
    <w:rsid w:val="009C4644"/>
    <w:rsid w:val="009C6F3E"/>
    <w:rsid w:val="009C7DD4"/>
    <w:rsid w:val="009D0EFF"/>
    <w:rsid w:val="009D3406"/>
    <w:rsid w:val="009D65A8"/>
    <w:rsid w:val="009D6708"/>
    <w:rsid w:val="009E68CE"/>
    <w:rsid w:val="009F0981"/>
    <w:rsid w:val="009F45CA"/>
    <w:rsid w:val="00A04363"/>
    <w:rsid w:val="00A05CAD"/>
    <w:rsid w:val="00A06CD0"/>
    <w:rsid w:val="00A12203"/>
    <w:rsid w:val="00A364F1"/>
    <w:rsid w:val="00A40FDC"/>
    <w:rsid w:val="00A41A85"/>
    <w:rsid w:val="00A41C2C"/>
    <w:rsid w:val="00A4563F"/>
    <w:rsid w:val="00A47C3A"/>
    <w:rsid w:val="00A53861"/>
    <w:rsid w:val="00A615C9"/>
    <w:rsid w:val="00A622F1"/>
    <w:rsid w:val="00A62FFC"/>
    <w:rsid w:val="00A71192"/>
    <w:rsid w:val="00A83836"/>
    <w:rsid w:val="00A842EE"/>
    <w:rsid w:val="00A8626A"/>
    <w:rsid w:val="00A8753E"/>
    <w:rsid w:val="00A943E8"/>
    <w:rsid w:val="00AB358A"/>
    <w:rsid w:val="00AB4CDC"/>
    <w:rsid w:val="00AC2081"/>
    <w:rsid w:val="00AD43C4"/>
    <w:rsid w:val="00AD7FCD"/>
    <w:rsid w:val="00AE119A"/>
    <w:rsid w:val="00AE1A25"/>
    <w:rsid w:val="00AE3DB1"/>
    <w:rsid w:val="00AE7FB4"/>
    <w:rsid w:val="00AF1C5A"/>
    <w:rsid w:val="00AF2C68"/>
    <w:rsid w:val="00B07C05"/>
    <w:rsid w:val="00B13876"/>
    <w:rsid w:val="00B13CB9"/>
    <w:rsid w:val="00B17B5A"/>
    <w:rsid w:val="00B2574D"/>
    <w:rsid w:val="00B26624"/>
    <w:rsid w:val="00B27036"/>
    <w:rsid w:val="00B3641E"/>
    <w:rsid w:val="00B367E9"/>
    <w:rsid w:val="00B503BA"/>
    <w:rsid w:val="00B56082"/>
    <w:rsid w:val="00B6259F"/>
    <w:rsid w:val="00B62AD9"/>
    <w:rsid w:val="00B73D77"/>
    <w:rsid w:val="00B756E1"/>
    <w:rsid w:val="00B75D20"/>
    <w:rsid w:val="00B873A3"/>
    <w:rsid w:val="00B878DC"/>
    <w:rsid w:val="00BA5755"/>
    <w:rsid w:val="00BA5764"/>
    <w:rsid w:val="00BA5787"/>
    <w:rsid w:val="00BA5A1B"/>
    <w:rsid w:val="00BA640A"/>
    <w:rsid w:val="00BA776E"/>
    <w:rsid w:val="00BB1DE7"/>
    <w:rsid w:val="00BC1C65"/>
    <w:rsid w:val="00BC7926"/>
    <w:rsid w:val="00BC7D6D"/>
    <w:rsid w:val="00BD20CB"/>
    <w:rsid w:val="00BD2785"/>
    <w:rsid w:val="00BD2BFD"/>
    <w:rsid w:val="00BD679E"/>
    <w:rsid w:val="00BE3D8B"/>
    <w:rsid w:val="00C03C4A"/>
    <w:rsid w:val="00C222DD"/>
    <w:rsid w:val="00C279EE"/>
    <w:rsid w:val="00C32669"/>
    <w:rsid w:val="00C40B4B"/>
    <w:rsid w:val="00C419A9"/>
    <w:rsid w:val="00C50962"/>
    <w:rsid w:val="00C50BD6"/>
    <w:rsid w:val="00C50FBD"/>
    <w:rsid w:val="00C55AB5"/>
    <w:rsid w:val="00C562FA"/>
    <w:rsid w:val="00C67579"/>
    <w:rsid w:val="00C67634"/>
    <w:rsid w:val="00C6793E"/>
    <w:rsid w:val="00C70288"/>
    <w:rsid w:val="00C70496"/>
    <w:rsid w:val="00C7294D"/>
    <w:rsid w:val="00C76D1D"/>
    <w:rsid w:val="00C806AD"/>
    <w:rsid w:val="00C841CE"/>
    <w:rsid w:val="00C84353"/>
    <w:rsid w:val="00C84A27"/>
    <w:rsid w:val="00C91FBB"/>
    <w:rsid w:val="00C94D71"/>
    <w:rsid w:val="00C9583E"/>
    <w:rsid w:val="00C97BD1"/>
    <w:rsid w:val="00CA0EAF"/>
    <w:rsid w:val="00CA12E7"/>
    <w:rsid w:val="00CC19E9"/>
    <w:rsid w:val="00CC5052"/>
    <w:rsid w:val="00CD0764"/>
    <w:rsid w:val="00CD222B"/>
    <w:rsid w:val="00CF18A3"/>
    <w:rsid w:val="00D03633"/>
    <w:rsid w:val="00D03E69"/>
    <w:rsid w:val="00D129FD"/>
    <w:rsid w:val="00D14076"/>
    <w:rsid w:val="00D16B6C"/>
    <w:rsid w:val="00D20793"/>
    <w:rsid w:val="00D20EC6"/>
    <w:rsid w:val="00D25E65"/>
    <w:rsid w:val="00D265C2"/>
    <w:rsid w:val="00D33470"/>
    <w:rsid w:val="00D37738"/>
    <w:rsid w:val="00D43FC4"/>
    <w:rsid w:val="00D441A6"/>
    <w:rsid w:val="00D4462D"/>
    <w:rsid w:val="00D47A1C"/>
    <w:rsid w:val="00D504C8"/>
    <w:rsid w:val="00D52F22"/>
    <w:rsid w:val="00D54D95"/>
    <w:rsid w:val="00D554FA"/>
    <w:rsid w:val="00D627FE"/>
    <w:rsid w:val="00D63A14"/>
    <w:rsid w:val="00D64B6C"/>
    <w:rsid w:val="00D773FC"/>
    <w:rsid w:val="00D848E0"/>
    <w:rsid w:val="00D86708"/>
    <w:rsid w:val="00D936DE"/>
    <w:rsid w:val="00DA661E"/>
    <w:rsid w:val="00DB0F55"/>
    <w:rsid w:val="00DB73C9"/>
    <w:rsid w:val="00DD593C"/>
    <w:rsid w:val="00DE1589"/>
    <w:rsid w:val="00DE33A3"/>
    <w:rsid w:val="00DE5288"/>
    <w:rsid w:val="00DF1D14"/>
    <w:rsid w:val="00DF4164"/>
    <w:rsid w:val="00DF4191"/>
    <w:rsid w:val="00DF74E0"/>
    <w:rsid w:val="00E16C44"/>
    <w:rsid w:val="00E437C6"/>
    <w:rsid w:val="00E46989"/>
    <w:rsid w:val="00E46FE8"/>
    <w:rsid w:val="00E50F8A"/>
    <w:rsid w:val="00E56590"/>
    <w:rsid w:val="00E57773"/>
    <w:rsid w:val="00E73830"/>
    <w:rsid w:val="00E76825"/>
    <w:rsid w:val="00E7712D"/>
    <w:rsid w:val="00E77B3F"/>
    <w:rsid w:val="00E844B2"/>
    <w:rsid w:val="00E9052C"/>
    <w:rsid w:val="00EA1D64"/>
    <w:rsid w:val="00EA7CBC"/>
    <w:rsid w:val="00EB3BE1"/>
    <w:rsid w:val="00EB56A9"/>
    <w:rsid w:val="00EC39C5"/>
    <w:rsid w:val="00EC4E45"/>
    <w:rsid w:val="00ED206D"/>
    <w:rsid w:val="00ED7FFA"/>
    <w:rsid w:val="00EE4DEB"/>
    <w:rsid w:val="00EF2104"/>
    <w:rsid w:val="00EF23E7"/>
    <w:rsid w:val="00EF38A1"/>
    <w:rsid w:val="00EF45F3"/>
    <w:rsid w:val="00EF609F"/>
    <w:rsid w:val="00EF727A"/>
    <w:rsid w:val="00F0007C"/>
    <w:rsid w:val="00F0239A"/>
    <w:rsid w:val="00F054E1"/>
    <w:rsid w:val="00F066B4"/>
    <w:rsid w:val="00F07FC8"/>
    <w:rsid w:val="00F1432F"/>
    <w:rsid w:val="00F2052D"/>
    <w:rsid w:val="00F25F8C"/>
    <w:rsid w:val="00F34569"/>
    <w:rsid w:val="00F47279"/>
    <w:rsid w:val="00F61A80"/>
    <w:rsid w:val="00F62643"/>
    <w:rsid w:val="00F64B33"/>
    <w:rsid w:val="00F652BC"/>
    <w:rsid w:val="00F721C1"/>
    <w:rsid w:val="00F741B5"/>
    <w:rsid w:val="00F837A1"/>
    <w:rsid w:val="00F953A7"/>
    <w:rsid w:val="00FA6394"/>
    <w:rsid w:val="00FA77D8"/>
    <w:rsid w:val="00FC6E36"/>
    <w:rsid w:val="00FD0DF3"/>
    <w:rsid w:val="00FD0F82"/>
    <w:rsid w:val="00FD3EBF"/>
    <w:rsid w:val="00FD6B25"/>
    <w:rsid w:val="00FE439B"/>
    <w:rsid w:val="00FE4A2C"/>
    <w:rsid w:val="00FE4A98"/>
    <w:rsid w:val="00FE734C"/>
    <w:rsid w:val="00FE7530"/>
    <w:rsid w:val="00FF07AE"/>
    <w:rsid w:val="00FF4C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3EC5EC52"/>
  <w15:chartTrackingRefBased/>
  <w15:docId w15:val="{1EC01EC2-665B-284B-9BFB-224199A80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lsdException w:name="heading 2" w:locked="1" w:semiHidden="1" w:uiPriority="9" w:unhideWhenUsed="1"/>
    <w:lsdException w:name="heading 3" w:locked="1" w:semiHidden="1" w:uiPriority="9" w:unhideWhenUsed="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qFormat="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5"/>
    <w:basedOn w:val="Normal"/>
    <w:next w:val="BodyCopy"/>
    <w:link w:val="Heading1Char"/>
    <w:unhideWhenUsed/>
    <w:locked/>
    <w:rsid w:val="00FE7530"/>
    <w:pPr>
      <w:spacing w:before="240" w:line="480" w:lineRule="exact"/>
      <w:jc w:val="left"/>
      <w:outlineLvl w:val="0"/>
    </w:pPr>
    <w:rPr>
      <w:b/>
      <w:bCs/>
      <w:sz w:val="36"/>
      <w:szCs w:val="120"/>
    </w:rPr>
  </w:style>
  <w:style w:type="paragraph" w:styleId="Heading2">
    <w:name w:val="heading 2"/>
    <w:aliases w:val="Subhead 02"/>
    <w:basedOn w:val="Normal"/>
    <w:next w:val="Normal"/>
    <w:link w:val="Heading2Char"/>
    <w:unhideWhenUsed/>
    <w:locked/>
    <w:rsid w:val="006D1009"/>
    <w:pPr>
      <w:spacing w:before="240" w:line="240" w:lineRule="auto"/>
      <w:jc w:val="left"/>
      <w:outlineLvl w:val="1"/>
    </w:pPr>
    <w:rPr>
      <w:b/>
      <w:bCs/>
      <w:color w:val="000000" w:themeColor="text1"/>
      <w:sz w:val="32"/>
      <w:szCs w:val="32"/>
    </w:rPr>
  </w:style>
  <w:style w:type="paragraph" w:styleId="Heading3">
    <w:name w:val="heading 3"/>
    <w:aliases w:val="Subhead 03"/>
    <w:basedOn w:val="Normal"/>
    <w:next w:val="Normal"/>
    <w:link w:val="Heading3Char"/>
    <w:unhideWhenUsed/>
    <w:locked/>
    <w:rsid w:val="006D1009"/>
    <w:pPr>
      <w:spacing w:before="240"/>
      <w:jc w:val="left"/>
      <w:outlineLvl w:val="2"/>
    </w:pPr>
    <w:rPr>
      <w:rFonts w:asciiTheme="minorHAnsi" w:hAnsiTheme="minorHAnsi"/>
      <w:b/>
      <w:color w:val="000000" w:themeColor="text1"/>
      <w:sz w:val="24"/>
      <w:szCs w:val="24"/>
    </w:rPr>
  </w:style>
  <w:style w:type="paragraph" w:styleId="Heading4">
    <w:name w:val="heading 4"/>
    <w:aliases w:val="IPN Heading 4.0"/>
    <w:basedOn w:val="Normal"/>
    <w:next w:val="Normal"/>
    <w:link w:val="Heading4Char"/>
    <w:unhideWhenUsed/>
    <w:locked/>
    <w:rsid w:val="006F6969"/>
    <w:pPr>
      <w:numPr>
        <w:ilvl w:val="3"/>
        <w:numId w:val="19"/>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nhideWhenUsed/>
    <w:locked/>
    <w:rsid w:val="006F6969"/>
    <w:pPr>
      <w:numPr>
        <w:ilvl w:val="4"/>
        <w:numId w:val="19"/>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semiHidden/>
    <w:locked/>
    <w:rsid w:val="009563F7"/>
    <w:pPr>
      <w:keepNext/>
      <w:keepLines/>
      <w:numPr>
        <w:ilvl w:val="5"/>
        <w:numId w:val="19"/>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semiHidden/>
    <w:unhideWhenUsed/>
    <w:qFormat/>
    <w:rsid w:val="009563F7"/>
    <w:pPr>
      <w:keepNext/>
      <w:keepLines/>
      <w:numPr>
        <w:ilvl w:val="6"/>
        <w:numId w:val="19"/>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semiHidden/>
    <w:unhideWhenUsed/>
    <w:qFormat/>
    <w:rsid w:val="009563F7"/>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563F7"/>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33A3"/>
    <w:rPr>
      <w:sz w:val="22"/>
      <w:szCs w:val="22"/>
    </w:rPr>
  </w:style>
  <w:style w:type="paragraph" w:styleId="Footer">
    <w:name w:val="footer"/>
    <w:basedOn w:val="Normal"/>
    <w:link w:val="FooterChar"/>
    <w:uiPriority w:val="99"/>
    <w:unhideWhenUsed/>
    <w:qFormat/>
    <w:rsid w:val="006E7EF8"/>
    <w:pPr>
      <w:tabs>
        <w:tab w:val="center" w:pos="4680"/>
        <w:tab w:val="right" w:pos="9360"/>
      </w:tabs>
      <w:spacing w:before="0" w:after="0" w:line="240" w:lineRule="auto"/>
      <w:jc w:val="left"/>
    </w:pPr>
    <w:rPr>
      <w:iCs/>
      <w:sz w:val="14"/>
      <w:szCs w:val="15"/>
    </w:rPr>
  </w:style>
  <w:style w:type="character" w:customStyle="1" w:styleId="FooterChar">
    <w:name w:val="Footer Char"/>
    <w:basedOn w:val="DefaultParagraphFont"/>
    <w:link w:val="Footer"/>
    <w:uiPriority w:val="99"/>
    <w:rsid w:val="006E7EF8"/>
    <w:rPr>
      <w:iCs/>
      <w:sz w:val="14"/>
      <w:szCs w:val="15"/>
    </w:rPr>
  </w:style>
  <w:style w:type="character" w:customStyle="1" w:styleId="Heading1Char">
    <w:name w:val="Heading 1 Char"/>
    <w:aliases w:val="Subhead 05 Char"/>
    <w:link w:val="Heading1"/>
    <w:rsid w:val="00FE7530"/>
    <w:rPr>
      <w:b/>
      <w:bCs/>
      <w:sz w:val="36"/>
      <w:szCs w:val="120"/>
    </w:rPr>
  </w:style>
  <w:style w:type="character" w:customStyle="1" w:styleId="Heading2Char">
    <w:name w:val="Heading 2 Char"/>
    <w:aliases w:val="Subhead 02 Char"/>
    <w:link w:val="Heading2"/>
    <w:rsid w:val="006D1009"/>
    <w:rPr>
      <w:b/>
      <w:bCs/>
      <w:color w:val="000000" w:themeColor="text1"/>
      <w:sz w:val="32"/>
      <w:szCs w:val="32"/>
    </w:rPr>
  </w:style>
  <w:style w:type="character" w:customStyle="1" w:styleId="Heading3Char">
    <w:name w:val="Heading 3 Char"/>
    <w:aliases w:val="Subhead 03 Char"/>
    <w:link w:val="Heading3"/>
    <w:rsid w:val="006D1009"/>
    <w:rPr>
      <w:rFonts w:asciiTheme="minorHAnsi" w:hAnsiTheme="minorHAnsi"/>
      <w:b/>
      <w:color w:val="000000" w:themeColor="text1"/>
      <w:sz w:val="24"/>
      <w:szCs w:val="24"/>
    </w:rPr>
  </w:style>
  <w:style w:type="character" w:customStyle="1" w:styleId="Heading4Char">
    <w:name w:val="Heading 4 Char"/>
    <w:aliases w:val="IPN Heading 4.0 Char"/>
    <w:link w:val="Heading4"/>
    <w:rsid w:val="006F6969"/>
    <w:rPr>
      <w:rFonts w:asciiTheme="minorHAnsi" w:hAnsiTheme="minorHAnsi"/>
      <w:color w:val="7F7F7F" w:themeColor="text1" w:themeTint="80"/>
    </w:rPr>
  </w:style>
  <w:style w:type="character" w:customStyle="1" w:styleId="Heading5Char">
    <w:name w:val="Heading 5 Char"/>
    <w:aliases w:val="IPN Heading 5.0 Char"/>
    <w:link w:val="Heading5"/>
    <w:rsid w:val="006F6969"/>
    <w:rPr>
      <w:rFonts w:asciiTheme="minorHAnsi" w:hAnsiTheme="minorHAnsi"/>
      <w:b/>
      <w:color w:val="000000" w:themeColor="text1"/>
    </w:rPr>
  </w:style>
  <w:style w:type="paragraph" w:styleId="Quote">
    <w:name w:val="Quote"/>
    <w:basedOn w:val="Normal"/>
    <w:next w:val="Normal"/>
    <w:link w:val="QuoteChar"/>
    <w:uiPriority w:val="29"/>
    <w:semiHidden/>
    <w:locked/>
    <w:rsid w:val="003157A7"/>
    <w:pPr>
      <w:spacing w:before="0" w:line="240" w:lineRule="auto"/>
      <w:jc w:val="left"/>
    </w:pPr>
    <w:rPr>
      <w:i/>
      <w:color w:val="FFFFFF"/>
      <w:sz w:val="19"/>
      <w:szCs w:val="19"/>
    </w:rPr>
  </w:style>
  <w:style w:type="character" w:customStyle="1" w:styleId="QuoteChar">
    <w:name w:val="Quote Char"/>
    <w:link w:val="Quote"/>
    <w:uiPriority w:val="29"/>
    <w:semiHidden/>
    <w:rsid w:val="00DE33A3"/>
    <w:rPr>
      <w:i/>
      <w:color w:val="FFFFFF"/>
      <w:sz w:val="19"/>
      <w:szCs w:val="19"/>
    </w:rPr>
  </w:style>
  <w:style w:type="paragraph" w:styleId="IntenseQuote">
    <w:name w:val="Intense Quote"/>
    <w:basedOn w:val="Normal"/>
    <w:next w:val="Normal"/>
    <w:link w:val="IntenseQuoteChar"/>
    <w:uiPriority w:val="30"/>
    <w:semiHidden/>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semiHidden/>
    <w:rsid w:val="00DE33A3"/>
    <w:rPr>
      <w:i/>
      <w:iCs/>
      <w:color w:val="00A8E1"/>
      <w:sz w:val="30"/>
      <w:szCs w:val="22"/>
    </w:rPr>
  </w:style>
  <w:style w:type="paragraph" w:styleId="ListParagraph">
    <w:name w:val="List Paragraph"/>
    <w:basedOn w:val="Normal"/>
    <w:link w:val="ListParagraphChar"/>
    <w:uiPriority w:val="34"/>
    <w:semiHidden/>
    <w:locked/>
    <w:rsid w:val="005566AE"/>
    <w:pPr>
      <w:ind w:left="720"/>
      <w:contextualSpacing/>
    </w:pPr>
  </w:style>
  <w:style w:type="paragraph" w:styleId="Subtitle">
    <w:name w:val="Subtitle"/>
    <w:aliases w:val="bullet point"/>
    <w:basedOn w:val="ListParagraph"/>
    <w:next w:val="Normal"/>
    <w:link w:val="SubtitleChar"/>
    <w:uiPriority w:val="11"/>
    <w:semiHidden/>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semiHidden/>
    <w:rsid w:val="00DE33A3"/>
    <w:rPr>
      <w:color w:val="646464"/>
      <w:sz w:val="22"/>
      <w:szCs w:val="22"/>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semiHidden/>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rPr>
      <w:sz w:val="22"/>
      <w:szCs w:val="22"/>
    </w:rPr>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semiHidden/>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5"/>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5"/>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PullQuote">
    <w:name w:val="Pull Quote"/>
    <w:basedOn w:val="Normal"/>
    <w:rsid w:val="001E48D0"/>
    <w:pPr>
      <w:jc w:val="left"/>
    </w:pPr>
    <w:rPr>
      <w:rFonts w:ascii="Antonio" w:hAnsi="Antonio"/>
      <w:b/>
      <w:bCs/>
      <w:sz w:val="28"/>
    </w:rPr>
  </w:style>
  <w:style w:type="paragraph" w:customStyle="1" w:styleId="WRPBullet5">
    <w:name w:val="WRP Bullet 5"/>
    <w:basedOn w:val="WRPBodyText"/>
    <w:uiPriority w:val="9"/>
    <w:rsid w:val="00DE33A3"/>
    <w:pPr>
      <w:numPr>
        <w:numId w:val="24"/>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7"/>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7"/>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imes New Roman" w:hAnsi="Raleway ExtraBold" w:cs="Arial"/>
      <w:smallCaps/>
      <w:color w:val="FFCD00" w:themeColor="accent1"/>
      <w:spacing w:val="10"/>
      <w:sz w:val="28"/>
      <w:szCs w:val="28"/>
      <w:lang w:val="pt-PT"/>
    </w:rPr>
  </w:style>
  <w:style w:type="paragraph" w:customStyle="1" w:styleId="WRPHeading3">
    <w:name w:val="WRP Heading 3"/>
    <w:basedOn w:val="Normal"/>
    <w:next w:val="WRPBodyText"/>
    <w:link w:val="WRPHeading3Char"/>
    <w:semiHidden/>
    <w:qFormat/>
    <w:rsid w:val="00707E9E"/>
    <w:pPr>
      <w:numPr>
        <w:ilvl w:val="2"/>
        <w:numId w:val="7"/>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eastAsia="Times New Roman" w:cs="Arial"/>
      <w:b/>
      <w:smallCaps/>
      <w:color w:val="FFCD00" w:themeColor="accent1"/>
      <w:spacing w:val="10"/>
      <w:sz w:val="26"/>
      <w:szCs w:val="28"/>
      <w:lang w:val="pt-PT"/>
    </w:rPr>
  </w:style>
  <w:style w:type="paragraph" w:customStyle="1" w:styleId="WRPHeading4">
    <w:name w:val="WRP Heading 4"/>
    <w:basedOn w:val="Normal"/>
    <w:next w:val="WRPBodyText"/>
    <w:link w:val="WRPHeading4Char"/>
    <w:semiHidden/>
    <w:qFormat/>
    <w:rsid w:val="00707E9E"/>
    <w:pPr>
      <w:numPr>
        <w:ilvl w:val="3"/>
        <w:numId w:val="7"/>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eastAsia="Times New Roman" w:cs="Arial"/>
      <w:b/>
      <w:smallCaps/>
      <w:color w:val="000000"/>
      <w:spacing w:val="10"/>
      <w:sz w:val="24"/>
      <w:szCs w:val="28"/>
      <w:lang w:val="pt-PT"/>
    </w:rPr>
  </w:style>
  <w:style w:type="paragraph" w:customStyle="1" w:styleId="WRPHeading5">
    <w:name w:val="WRP Heading 5"/>
    <w:basedOn w:val="Normal"/>
    <w:next w:val="WRPBodyText"/>
    <w:link w:val="WRPHeading5Char"/>
    <w:semiHidden/>
    <w:qFormat/>
    <w:rsid w:val="00707E9E"/>
    <w:pPr>
      <w:numPr>
        <w:ilvl w:val="4"/>
        <w:numId w:val="7"/>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imes New Roman" w:hAnsi="Raleway Medium" w:cs="Arial"/>
      <w:b w:val="0"/>
      <w:smallCaps w:val="0"/>
      <w:color w:val="62666A" w:themeColor="text2"/>
      <w:spacing w:val="10"/>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semiHidden/>
    <w:rsid w:val="009563F7"/>
    <w:rPr>
      <w:rFonts w:asciiTheme="majorHAnsi" w:eastAsiaTheme="majorEastAsia" w:hAnsiTheme="majorHAnsi" w:cstheme="majorBidi"/>
      <w:color w:val="7F6600" w:themeColor="accent1" w:themeShade="7F"/>
      <w:sz w:val="22"/>
      <w:szCs w:val="22"/>
    </w:rPr>
  </w:style>
  <w:style w:type="character" w:customStyle="1" w:styleId="Heading7Char">
    <w:name w:val="Heading 7 Char"/>
    <w:basedOn w:val="DefaultParagraphFont"/>
    <w:link w:val="Heading7"/>
    <w:uiPriority w:val="9"/>
    <w:semiHidden/>
    <w:rsid w:val="009563F7"/>
    <w:rPr>
      <w:rFonts w:asciiTheme="majorHAnsi" w:eastAsiaTheme="majorEastAsia" w:hAnsiTheme="majorHAnsi" w:cstheme="majorBidi"/>
      <w:i/>
      <w:iCs/>
      <w:color w:val="7F6600" w:themeColor="accent1" w:themeShade="7F"/>
      <w:sz w:val="22"/>
      <w:szCs w:val="22"/>
    </w:rPr>
  </w:style>
  <w:style w:type="character" w:customStyle="1" w:styleId="Heading8Char">
    <w:name w:val="Heading 8 Char"/>
    <w:basedOn w:val="DefaultParagraphFont"/>
    <w:link w:val="Heading8"/>
    <w:uiPriority w:val="9"/>
    <w:semiHidden/>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styleId="BodyText">
    <w:name w:val="Body Text"/>
    <w:basedOn w:val="Normal"/>
    <w:link w:val="BodyTextChar"/>
    <w:uiPriority w:val="99"/>
    <w:semiHidden/>
    <w:unhideWhenUsed/>
    <w:rsid w:val="006B68CB"/>
    <w:rPr>
      <w:rFonts w:asciiTheme="minorHAnsi" w:hAnsiTheme="minorHAnsi"/>
    </w:rPr>
  </w:style>
  <w:style w:type="character" w:customStyle="1" w:styleId="BodyTextChar">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locked/>
    <w:rsid w:val="006F1211"/>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6F1211"/>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Style1">
    <w:name w:val="Style1"/>
    <w:basedOn w:val="BodyCopy"/>
    <w:rsid w:val="00FE7530"/>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Normal"/>
    <w:rsid w:val="00FE7530"/>
    <w:pPr>
      <w:spacing w:before="0" w:after="0" w:line="360" w:lineRule="exact"/>
      <w:ind w:left="270" w:right="-43"/>
      <w:jc w:val="left"/>
    </w:pPr>
    <w:rPr>
      <w:b/>
      <w:sz w:val="36"/>
      <w:szCs w:val="36"/>
    </w:rPr>
  </w:style>
  <w:style w:type="character" w:styleId="FollowedHyperlink">
    <w:name w:val="FollowedHyperlink"/>
    <w:basedOn w:val="DefaultParagraphFont"/>
    <w:uiPriority w:val="99"/>
    <w:semiHidden/>
    <w:unhideWhenUsed/>
    <w:rsid w:val="00EF727A"/>
    <w:rPr>
      <w:color w:val="636669" w:themeColor="followedHyperlink"/>
      <w:u w:val="single"/>
    </w:rPr>
  </w:style>
  <w:style w:type="paragraph" w:customStyle="1" w:styleId="CoverPageTitle">
    <w:name w:val="Cover Page Title"/>
    <w:next w:val="CoverPageDetails"/>
    <w:qFormat/>
    <w:rsid w:val="003B4F26"/>
    <w:pPr>
      <w:snapToGrid w:val="0"/>
      <w:spacing w:after="80" w:line="980" w:lineRule="exact"/>
      <w:ind w:left="144"/>
      <w:jc w:val="center"/>
    </w:pPr>
    <w:rPr>
      <w:rFonts w:ascii="Antonio" w:hAnsi="Antonio"/>
      <w:b/>
      <w:bCs/>
      <w:caps/>
      <w:sz w:val="88"/>
      <w:szCs w:val="88"/>
    </w:rPr>
  </w:style>
  <w:style w:type="paragraph" w:customStyle="1" w:styleId="Subhead01bold">
    <w:name w:val="Subhead 01 (bold)"/>
    <w:basedOn w:val="Normal"/>
    <w:qFormat/>
    <w:rsid w:val="0080201B"/>
    <w:pPr>
      <w:spacing w:after="20" w:line="264" w:lineRule="auto"/>
      <w:jc w:val="left"/>
    </w:pPr>
    <w:rPr>
      <w:b/>
      <w:bCs/>
      <w:sz w:val="19"/>
      <w:szCs w:val="19"/>
    </w:rPr>
  </w:style>
  <w:style w:type="paragraph" w:customStyle="1" w:styleId="BodyCopyIndented">
    <w:name w:val="Body Copy (Indented)"/>
    <w:basedOn w:val="Normal"/>
    <w:qFormat/>
    <w:rsid w:val="00EA1D64"/>
    <w:pPr>
      <w:spacing w:before="0" w:after="0" w:line="264" w:lineRule="auto"/>
      <w:ind w:left="180"/>
      <w:jc w:val="left"/>
    </w:pPr>
    <w:rPr>
      <w:sz w:val="19"/>
      <w:szCs w:val="19"/>
    </w:rPr>
  </w:style>
  <w:style w:type="paragraph" w:customStyle="1" w:styleId="EventElement02IndentBold">
    <w:name w:val="Event Element 02 (Indent + Bold)"/>
    <w:basedOn w:val="BodyCopyIndented"/>
    <w:rsid w:val="00EA1D64"/>
    <w:pPr>
      <w:spacing w:before="80"/>
    </w:pPr>
    <w:rPr>
      <w:b/>
      <w:bCs/>
    </w:rPr>
  </w:style>
  <w:style w:type="paragraph" w:customStyle="1" w:styleId="BodyCopy">
    <w:name w:val="Body Copy"/>
    <w:link w:val="BodyCopyChar"/>
    <w:qFormat/>
    <w:rsid w:val="000F2195"/>
    <w:pPr>
      <w:snapToGrid w:val="0"/>
      <w:spacing w:before="40" w:after="80" w:line="288" w:lineRule="auto"/>
      <w:contextualSpacing/>
    </w:pPr>
    <w:rPr>
      <w:sz w:val="19"/>
      <w:szCs w:val="19"/>
    </w:rPr>
  </w:style>
  <w:style w:type="paragraph" w:customStyle="1" w:styleId="EventElement02">
    <w:name w:val="Event Element 02"/>
    <w:basedOn w:val="Normal"/>
    <w:rsid w:val="000B1CCA"/>
    <w:pPr>
      <w:spacing w:before="0" w:after="0"/>
      <w:jc w:val="center"/>
    </w:pPr>
    <w:rPr>
      <w:sz w:val="19"/>
      <w:szCs w:val="19"/>
    </w:rPr>
  </w:style>
  <w:style w:type="character" w:customStyle="1" w:styleId="BodyCopyChar">
    <w:name w:val="Body Copy Char"/>
    <w:basedOn w:val="DefaultParagraphFont"/>
    <w:link w:val="BodyCopy"/>
    <w:rsid w:val="000F2195"/>
    <w:rPr>
      <w:sz w:val="19"/>
      <w:szCs w:val="19"/>
    </w:rPr>
  </w:style>
  <w:style w:type="paragraph" w:customStyle="1" w:styleId="Header01WithUnderline">
    <w:name w:val="Header 01 (With Underline)"/>
    <w:basedOn w:val="Normal"/>
    <w:next w:val="BodyCopy"/>
    <w:qFormat/>
    <w:rsid w:val="00675EBE"/>
    <w:pPr>
      <w:pBdr>
        <w:bottom w:val="single" w:sz="36" w:space="1" w:color="FFCD00" w:themeColor="accent1"/>
      </w:pBdr>
      <w:spacing w:before="0" w:after="240" w:line="560" w:lineRule="exact"/>
      <w:contextualSpacing/>
      <w:jc w:val="left"/>
    </w:pPr>
    <w:rPr>
      <w:rFonts w:ascii="Antonio" w:hAnsi="Antonio"/>
      <w:b/>
      <w:bCs/>
      <w:caps/>
      <w:sz w:val="48"/>
      <w:szCs w:val="48"/>
    </w:rPr>
  </w:style>
  <w:style w:type="paragraph" w:customStyle="1" w:styleId="CoverPageDetails">
    <w:name w:val="Cover Page (Details)"/>
    <w:basedOn w:val="Normal"/>
    <w:qFormat/>
    <w:rsid w:val="003B4F26"/>
    <w:pPr>
      <w:spacing w:line="240" w:lineRule="auto"/>
      <w:jc w:val="center"/>
    </w:pPr>
    <w:rPr>
      <w:sz w:val="28"/>
      <w:szCs w:val="1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corliss/OneDrive%20-%20University%20of%20Iowa/WFH%20Spring%202020/Brand%20Files/IOWA-StylizedWordDoc-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CDAE353C56DDB45A675C600E1BE0A2E"/>
        <w:category>
          <w:name w:val="General"/>
          <w:gallery w:val="placeholder"/>
        </w:category>
        <w:types>
          <w:type w:val="bbPlcHdr"/>
        </w:types>
        <w:behaviors>
          <w:behavior w:val="content"/>
        </w:behaviors>
        <w:guid w:val="{DF9AF86A-2BC8-BA42-AE68-A8CB7D55C84F}"/>
      </w:docPartPr>
      <w:docPartBody>
        <w:p w:rsidR="009833C5" w:rsidRDefault="009833C5" w:rsidP="009833C5">
          <w:pPr>
            <w:pStyle w:val="ACDAE353C56DDB45A675C600E1BE0A2E"/>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Raleway">
    <w:panose1 w:val="00000000000000000000"/>
    <w:charset w:val="4D"/>
    <w:family w:val="swiss"/>
    <w:pitch w:val="variable"/>
    <w:sig w:usb0="A00002FF" w:usb1="5000205B" w:usb2="00000000" w:usb3="00000000" w:csb0="00000097" w:csb1="00000000"/>
  </w:font>
  <w:font w:name="Roboto Black">
    <w:panose1 w:val="02000000000000000000"/>
    <w:charset w:val="00"/>
    <w:family w:val="auto"/>
    <w:pitch w:val="variable"/>
    <w:sig w:usb0="E0000AFF" w:usb1="5000217F" w:usb2="00000021" w:usb3="00000000" w:csb0="0000019F" w:csb1="00000000"/>
  </w:font>
  <w:font w:name="Gotham Light">
    <w:altName w:val="Calibri"/>
    <w:panose1 w:val="020B0604020202020204"/>
    <w:charset w:val="00"/>
    <w:family w:val="auto"/>
    <w:notTrueType/>
    <w:pitch w:val="variable"/>
    <w:sig w:usb0="A100007F" w:usb1="4000005B" w:usb2="00000000" w:usb3="00000000" w:csb0="0000009B" w:csb1="00000000"/>
  </w:font>
  <w:font w:name="Antonio">
    <w:panose1 w:val="02000503000000000000"/>
    <w:charset w:val="4D"/>
    <w:family w:val="auto"/>
    <w:pitch w:val="variable"/>
    <w:sig w:usb0="A00000EF" w:usb1="5000204B" w:usb2="00000000" w:usb3="00000000" w:csb0="00000093" w:csb1="00000000"/>
  </w:font>
  <w:font w:name="Roboto (Body)">
    <w:altName w:val="Arial"/>
    <w:panose1 w:val="02000000000000000000"/>
    <w:charset w:val="00"/>
    <w:family w:val="auto"/>
    <w:pitch w:val="variable"/>
    <w:sig w:usb0="E00002FF" w:usb1="5000205B" w:usb2="00000020" w:usb3="00000000" w:csb0="0000019F" w:csb1="00000000"/>
  </w:font>
  <w:font w:name="Raleway ExtraBold">
    <w:panose1 w:val="00000000000000000000"/>
    <w:charset w:val="4D"/>
    <w:family w:val="swiss"/>
    <w:pitch w:val="variable"/>
    <w:sig w:usb0="A00002FF" w:usb1="5000205B" w:usb2="00000000" w:usb3="00000000" w:csb0="00000097" w:csb1="00000000"/>
  </w:font>
  <w:font w:name="Raleway Medium">
    <w:panose1 w:val="00000000000000000000"/>
    <w:charset w:val="4D"/>
    <w:family w:val="swiss"/>
    <w:pitch w:val="variable"/>
    <w:sig w:usb0="A00002FF" w:usb1="5000205B" w:usb2="00000000" w:usb3="00000000" w:csb0="00000097"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3C5"/>
    <w:rsid w:val="009833C5"/>
    <w:rsid w:val="00B364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DAE353C56DDB45A675C600E1BE0A2E">
    <w:name w:val="ACDAE353C56DDB45A675C600E1BE0A2E"/>
    <w:rsid w:val="009833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IOWA-StylizedWordDoc-Template.dotx</Template>
  <TotalTime>60</TotalTime>
  <Pages>2</Pages>
  <Words>544</Words>
  <Characters>3106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3643</CharactersWithSpaces>
  <SharedDoc>false</SharedDoc>
  <HLinks>
    <vt:vector size="54" baseType="variant">
      <vt:variant>
        <vt:i4>1835057</vt:i4>
      </vt:variant>
      <vt:variant>
        <vt:i4>50</vt:i4>
      </vt:variant>
      <vt:variant>
        <vt:i4>0</vt:i4>
      </vt:variant>
      <vt:variant>
        <vt:i4>5</vt:i4>
      </vt:variant>
      <vt:variant>
        <vt:lpwstr/>
      </vt:variant>
      <vt:variant>
        <vt:lpwstr>_Toc23287767</vt:lpwstr>
      </vt:variant>
      <vt:variant>
        <vt:i4>1900593</vt:i4>
      </vt:variant>
      <vt:variant>
        <vt:i4>44</vt:i4>
      </vt:variant>
      <vt:variant>
        <vt:i4>0</vt:i4>
      </vt:variant>
      <vt:variant>
        <vt:i4>5</vt:i4>
      </vt:variant>
      <vt:variant>
        <vt:lpwstr/>
      </vt:variant>
      <vt:variant>
        <vt:lpwstr>_Toc23287766</vt:lpwstr>
      </vt:variant>
      <vt:variant>
        <vt:i4>1966129</vt:i4>
      </vt:variant>
      <vt:variant>
        <vt:i4>38</vt:i4>
      </vt:variant>
      <vt:variant>
        <vt:i4>0</vt:i4>
      </vt:variant>
      <vt:variant>
        <vt:i4>5</vt:i4>
      </vt:variant>
      <vt:variant>
        <vt:lpwstr/>
      </vt:variant>
      <vt:variant>
        <vt:lpwstr>_Toc23287765</vt:lpwstr>
      </vt:variant>
      <vt:variant>
        <vt:i4>2031665</vt:i4>
      </vt:variant>
      <vt:variant>
        <vt:i4>32</vt:i4>
      </vt:variant>
      <vt:variant>
        <vt:i4>0</vt:i4>
      </vt:variant>
      <vt:variant>
        <vt:i4>5</vt:i4>
      </vt:variant>
      <vt:variant>
        <vt:lpwstr/>
      </vt:variant>
      <vt:variant>
        <vt:lpwstr>_Toc23287764</vt:lpwstr>
      </vt:variant>
      <vt:variant>
        <vt:i4>1572913</vt:i4>
      </vt:variant>
      <vt:variant>
        <vt:i4>26</vt:i4>
      </vt:variant>
      <vt:variant>
        <vt:i4>0</vt:i4>
      </vt:variant>
      <vt:variant>
        <vt:i4>5</vt:i4>
      </vt:variant>
      <vt:variant>
        <vt:lpwstr/>
      </vt:variant>
      <vt:variant>
        <vt:lpwstr>_Toc23287763</vt:lpwstr>
      </vt:variant>
      <vt:variant>
        <vt:i4>1638449</vt:i4>
      </vt:variant>
      <vt:variant>
        <vt:i4>20</vt:i4>
      </vt:variant>
      <vt:variant>
        <vt:i4>0</vt:i4>
      </vt:variant>
      <vt:variant>
        <vt:i4>5</vt:i4>
      </vt:variant>
      <vt:variant>
        <vt:lpwstr/>
      </vt:variant>
      <vt:variant>
        <vt:lpwstr>_Toc23287762</vt:lpwstr>
      </vt:variant>
      <vt:variant>
        <vt:i4>1703985</vt:i4>
      </vt:variant>
      <vt:variant>
        <vt:i4>14</vt:i4>
      </vt:variant>
      <vt:variant>
        <vt:i4>0</vt:i4>
      </vt:variant>
      <vt:variant>
        <vt:i4>5</vt:i4>
      </vt:variant>
      <vt:variant>
        <vt:lpwstr/>
      </vt:variant>
      <vt:variant>
        <vt:lpwstr>_Toc23287761</vt:lpwstr>
      </vt:variant>
      <vt:variant>
        <vt:i4>1769521</vt:i4>
      </vt:variant>
      <vt:variant>
        <vt:i4>8</vt:i4>
      </vt:variant>
      <vt:variant>
        <vt:i4>0</vt:i4>
      </vt:variant>
      <vt:variant>
        <vt:i4>5</vt:i4>
      </vt:variant>
      <vt:variant>
        <vt:lpwstr/>
      </vt:variant>
      <vt:variant>
        <vt:lpwstr>_Toc23287760</vt:lpwstr>
      </vt:variant>
      <vt:variant>
        <vt:i4>1179698</vt:i4>
      </vt:variant>
      <vt:variant>
        <vt:i4>2</vt:i4>
      </vt:variant>
      <vt:variant>
        <vt:i4>0</vt:i4>
      </vt:variant>
      <vt:variant>
        <vt:i4>5</vt:i4>
      </vt:variant>
      <vt:variant>
        <vt:lpwstr/>
      </vt:variant>
      <vt:variant>
        <vt:lpwstr>_Toc23287759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Corliss, Jessica A</dc:creator>
  <cp:keywords/>
  <dc:description/>
  <cp:lastModifiedBy>Corliss, Jessica A</cp:lastModifiedBy>
  <cp:revision>23</cp:revision>
  <cp:lastPrinted>2023-08-30T13:54:00Z</cp:lastPrinted>
  <dcterms:created xsi:type="dcterms:W3CDTF">2023-08-29T23:31:00Z</dcterms:created>
  <dcterms:modified xsi:type="dcterms:W3CDTF">2025-11-20T19:49:00Z</dcterms:modified>
  <cp:contentStatus/>
</cp:coreProperties>
</file>