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6125E" w14:textId="6C7F0673" w:rsidR="00FE7530" w:rsidRPr="00684135" w:rsidRDefault="008F65A2" w:rsidP="00684135">
      <w:pPr>
        <w:pStyle w:val="Header01NameofCollege"/>
      </w:pPr>
      <w:r>
        <w:t xml:space="preserve">Carver </w:t>
      </w:r>
      <w:r w:rsidR="00684135">
        <w:t xml:space="preserve">college </w:t>
      </w:r>
      <w:r w:rsidR="002A7810">
        <w:t xml:space="preserve">OF </w:t>
      </w:r>
      <w:r>
        <w:t>Medicine</w:t>
      </w:r>
    </w:p>
    <w:p w14:paraId="22EB823B" w14:textId="63BAC28A" w:rsidR="00FE7530" w:rsidRPr="00EC39C5" w:rsidRDefault="008F65A2" w:rsidP="00EC39C5">
      <w:pPr>
        <w:pStyle w:val="Header02Eventdetails"/>
      </w:pPr>
      <w:r>
        <w:t>Friday</w:t>
      </w:r>
      <w:r w:rsidR="00FE7530" w:rsidRPr="00EC39C5">
        <w:t xml:space="preserve">, </w:t>
      </w:r>
      <w:r>
        <w:t>May</w:t>
      </w:r>
      <w:r w:rsidR="00FE7530" w:rsidRPr="00EC39C5">
        <w:t xml:space="preserve"> </w:t>
      </w:r>
      <w:r>
        <w:t>1</w:t>
      </w:r>
      <w:r w:rsidR="00672476">
        <w:t>5</w:t>
      </w:r>
      <w:r w:rsidR="00FE7530" w:rsidRPr="00EC39C5">
        <w:t xml:space="preserve">, </w:t>
      </w:r>
      <w:proofErr w:type="gramStart"/>
      <w:r w:rsidR="00FE7530" w:rsidRPr="00EC39C5">
        <w:t>202</w:t>
      </w:r>
      <w:r w:rsidR="00672476">
        <w:t>6</w:t>
      </w:r>
      <w:r w:rsidR="00FE7530" w:rsidRPr="00EC39C5">
        <w:t xml:space="preserve">  |</w:t>
      </w:r>
      <w:proofErr w:type="gramEnd"/>
      <w:r w:rsidR="00FE7530" w:rsidRPr="00EC39C5">
        <w:t xml:space="preserve">  </w:t>
      </w:r>
      <w:r>
        <w:t>6</w:t>
      </w:r>
      <w:r w:rsidR="00FE7530" w:rsidRPr="00EC39C5">
        <w:t>:</w:t>
      </w:r>
      <w:r>
        <w:t>3</w:t>
      </w:r>
      <w:r w:rsidR="00FE7530" w:rsidRPr="00EC39C5">
        <w:t xml:space="preserve">0 </w:t>
      </w:r>
      <w:r>
        <w:t>p</w:t>
      </w:r>
      <w:r w:rsidR="00FE7530" w:rsidRPr="00EC39C5">
        <w:t xml:space="preserve">.m.  </w:t>
      </w:r>
      <w:proofErr w:type="gramStart"/>
      <w:r w:rsidR="00FE7530" w:rsidRPr="00EC39C5">
        <w:t xml:space="preserve">|  </w:t>
      </w:r>
      <w:r>
        <w:t>Hancher</w:t>
      </w:r>
      <w:proofErr w:type="gramEnd"/>
      <w:r>
        <w:t xml:space="preserve"> Auditorium</w:t>
      </w:r>
    </w:p>
    <w:p w14:paraId="3FEFE25B" w14:textId="77777777" w:rsidR="00FE7530" w:rsidRPr="008C6661" w:rsidRDefault="0000521C" w:rsidP="00FE7530">
      <w:r>
        <w:rPr>
          <w:noProof/>
        </w:rPr>
        <mc:AlternateContent>
          <mc:Choice Requires="wps">
            <w:drawing>
              <wp:anchor distT="0" distB="0" distL="114300" distR="114300" simplePos="0" relativeHeight="251659264" behindDoc="0" locked="0" layoutInCell="1" allowOverlap="1" wp14:anchorId="5EAFF408" wp14:editId="5899E38F">
                <wp:simplePos x="0" y="0"/>
                <wp:positionH relativeFrom="margin">
                  <wp:posOffset>-4445</wp:posOffset>
                </wp:positionH>
                <wp:positionV relativeFrom="paragraph">
                  <wp:posOffset>104978</wp:posOffset>
                </wp:positionV>
                <wp:extent cx="6400800" cy="0"/>
                <wp:effectExtent l="0" t="25400" r="25400" b="25400"/>
                <wp:wrapNone/>
                <wp:docPr id="73993109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50800">
                          <a:solidFill>
                            <a:schemeClr val="bg2"/>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EE9A2" id="Straight Connector 1" o:spid="_x0000_s1026" alt="&quot;&quot;"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8.25pt" to="503.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" strokecolor="#bbbcbc [3214]" strokeweight="4pt">
                <v:stroke joinstyle="miter"/>
                <w10:wrap anchorx="margin"/>
              </v:line>
            </w:pict>
          </mc:Fallback>
        </mc:AlternateContent>
      </w:r>
    </w:p>
    <w:p w14:paraId="70CB9D7D" w14:textId="77777777" w:rsidR="00FE7530" w:rsidRDefault="00FE7530" w:rsidP="004D6840">
      <w:pPr>
        <w:pStyle w:val="Subhead02bold"/>
        <w:sectPr w:rsidR="00FE7530" w:rsidSect="002A7810">
          <w:headerReference w:type="even" r:id="rId11"/>
          <w:headerReference w:type="default" r:id="rId12"/>
          <w:footerReference w:type="even" r:id="rId13"/>
          <w:headerReference w:type="first" r:id="rId14"/>
          <w:pgSz w:w="12240" w:h="15840" w:code="1"/>
          <w:pgMar w:top="1728" w:right="1080" w:bottom="1080" w:left="1080" w:header="720" w:footer="720" w:gutter="0"/>
          <w:cols w:space="720"/>
          <w:titlePg/>
          <w:docGrid w:linePitch="360"/>
        </w:sectPr>
      </w:pPr>
    </w:p>
    <w:p w14:paraId="4E65BBD8" w14:textId="77777777" w:rsidR="004D6840" w:rsidRPr="00AD4A01" w:rsidRDefault="004D6840" w:rsidP="00AD4A01">
      <w:pPr>
        <w:pStyle w:val="Subhead01"/>
      </w:pPr>
      <w:r w:rsidRPr="00AD4A01">
        <w:t>Order of Events</w:t>
      </w:r>
    </w:p>
    <w:p w14:paraId="35654E6E" w14:textId="6B8D4872" w:rsidR="00834D29" w:rsidRDefault="00834D29" w:rsidP="00834D29">
      <w:pPr>
        <w:jc w:val="left"/>
        <w:rPr>
          <w:b/>
          <w:sz w:val="19"/>
          <w:szCs w:val="19"/>
        </w:rPr>
      </w:pPr>
      <w:r w:rsidRPr="00D1331D">
        <w:rPr>
          <w:i/>
          <w:sz w:val="19"/>
          <w:szCs w:val="19"/>
        </w:rPr>
        <w:t>Celebrating Iowa</w:t>
      </w:r>
      <w:r>
        <w:rPr>
          <w:i/>
          <w:sz w:val="19"/>
          <w:szCs w:val="19"/>
        </w:rPr>
        <w:br/>
      </w:r>
    </w:p>
    <w:p w14:paraId="06FC56DF" w14:textId="79C92A36" w:rsidR="00834D29" w:rsidRPr="00672476" w:rsidRDefault="00834D29" w:rsidP="00834D29">
      <w:pPr>
        <w:rPr>
          <w:sz w:val="19"/>
          <w:szCs w:val="19"/>
        </w:rPr>
      </w:pPr>
      <w:r w:rsidRPr="00672476">
        <w:rPr>
          <w:b/>
          <w:sz w:val="19"/>
          <w:szCs w:val="19"/>
        </w:rPr>
        <w:t>Presiding</w:t>
      </w:r>
    </w:p>
    <w:p w14:paraId="1E4B7D76" w14:textId="610A0ACF" w:rsidR="00834D29" w:rsidRPr="00672476" w:rsidRDefault="00834D29" w:rsidP="00AB5D08">
      <w:pPr>
        <w:jc w:val="left"/>
        <w:rPr>
          <w:b/>
          <w:sz w:val="19"/>
          <w:szCs w:val="19"/>
        </w:rPr>
      </w:pPr>
      <w:r w:rsidRPr="00672476">
        <w:rPr>
          <w:sz w:val="19"/>
          <w:szCs w:val="19"/>
        </w:rPr>
        <w:t>Denise J. Jamieson, M.D., M.P.H.</w:t>
      </w:r>
      <w:r w:rsidRPr="00672476">
        <w:rPr>
          <w:sz w:val="19"/>
          <w:szCs w:val="19"/>
        </w:rPr>
        <w:br/>
      </w:r>
      <w:r w:rsidRPr="00672476">
        <w:rPr>
          <w:i/>
          <w:sz w:val="19"/>
          <w:szCs w:val="19"/>
        </w:rPr>
        <w:t xml:space="preserve">Vice President for Medical Affairs </w:t>
      </w:r>
      <w:r w:rsidRPr="00672476">
        <w:rPr>
          <w:i/>
          <w:sz w:val="19"/>
          <w:szCs w:val="19"/>
        </w:rPr>
        <w:br/>
        <w:t>&amp; the Tyrone D. Artz Dean,</w:t>
      </w:r>
      <w:r w:rsidRPr="00672476">
        <w:rPr>
          <w:i/>
          <w:sz w:val="19"/>
          <w:szCs w:val="19"/>
        </w:rPr>
        <w:br/>
        <w:t xml:space="preserve">Roy J. and Lucille A. Carver College of Medicine </w:t>
      </w:r>
      <w:r w:rsidR="00AB5D08" w:rsidRPr="00672476">
        <w:rPr>
          <w:i/>
          <w:sz w:val="19"/>
          <w:szCs w:val="19"/>
        </w:rPr>
        <w:br/>
      </w:r>
    </w:p>
    <w:p w14:paraId="5118EC50" w14:textId="77777777" w:rsidR="00834D29" w:rsidRPr="00672476" w:rsidRDefault="00834D29" w:rsidP="00834D29">
      <w:pPr>
        <w:rPr>
          <w:b/>
          <w:sz w:val="19"/>
          <w:szCs w:val="19"/>
        </w:rPr>
      </w:pPr>
      <w:r w:rsidRPr="00672476">
        <w:rPr>
          <w:b/>
          <w:sz w:val="19"/>
          <w:szCs w:val="19"/>
        </w:rPr>
        <w:t>Processional</w:t>
      </w:r>
    </w:p>
    <w:p w14:paraId="0AD4E3E7" w14:textId="234C2349" w:rsidR="00834D29" w:rsidRPr="00672476" w:rsidRDefault="00834D29" w:rsidP="00AB5D08">
      <w:pPr>
        <w:jc w:val="left"/>
        <w:rPr>
          <w:sz w:val="19"/>
          <w:szCs w:val="19"/>
        </w:rPr>
      </w:pPr>
      <w:r w:rsidRPr="00672476">
        <w:rPr>
          <w:sz w:val="19"/>
          <w:szCs w:val="19"/>
        </w:rPr>
        <w:t xml:space="preserve">Faculty of the College and </w:t>
      </w:r>
      <w:r w:rsidRPr="00672476">
        <w:rPr>
          <w:sz w:val="19"/>
          <w:szCs w:val="19"/>
        </w:rPr>
        <w:br/>
        <w:t>Members of the Class of 202</w:t>
      </w:r>
      <w:r w:rsidR="00672476" w:rsidRPr="00672476">
        <w:rPr>
          <w:sz w:val="19"/>
          <w:szCs w:val="19"/>
        </w:rPr>
        <w:t>6</w:t>
      </w:r>
      <w:r w:rsidR="00AB5D08" w:rsidRPr="00672476">
        <w:rPr>
          <w:sz w:val="19"/>
          <w:szCs w:val="19"/>
        </w:rPr>
        <w:br/>
      </w:r>
    </w:p>
    <w:p w14:paraId="2437D44F" w14:textId="77777777" w:rsidR="00834D29" w:rsidRPr="00672476" w:rsidRDefault="00834D29" w:rsidP="00834D29">
      <w:pPr>
        <w:rPr>
          <w:b/>
          <w:sz w:val="19"/>
          <w:szCs w:val="19"/>
        </w:rPr>
      </w:pPr>
      <w:r w:rsidRPr="00672476">
        <w:rPr>
          <w:b/>
          <w:sz w:val="19"/>
          <w:szCs w:val="19"/>
        </w:rPr>
        <w:t>Special Introductions</w:t>
      </w:r>
    </w:p>
    <w:p w14:paraId="28363D44" w14:textId="5BC0C3FD" w:rsidR="008D06F3" w:rsidRPr="00C517B4" w:rsidRDefault="0041580C" w:rsidP="008D06F3">
      <w:pPr>
        <w:jc w:val="left"/>
        <w:rPr>
          <w:bCs/>
          <w:i/>
          <w:iCs/>
          <w:sz w:val="19"/>
          <w:szCs w:val="19"/>
        </w:rPr>
      </w:pPr>
      <w:r w:rsidRPr="00C517B4">
        <w:rPr>
          <w:bCs/>
          <w:sz w:val="19"/>
          <w:szCs w:val="19"/>
        </w:rPr>
        <w:t>Patricia Winokur</w:t>
      </w:r>
      <w:r w:rsidR="008D06F3" w:rsidRPr="00C517B4">
        <w:rPr>
          <w:bCs/>
          <w:sz w:val="19"/>
          <w:szCs w:val="19"/>
        </w:rPr>
        <w:t xml:space="preserve">, M.D. </w:t>
      </w:r>
      <w:r w:rsidR="008D06F3" w:rsidRPr="00C517B4">
        <w:rPr>
          <w:bCs/>
          <w:sz w:val="19"/>
          <w:szCs w:val="19"/>
        </w:rPr>
        <w:br/>
      </w:r>
      <w:r w:rsidR="008D06F3" w:rsidRPr="00C517B4">
        <w:rPr>
          <w:bCs/>
          <w:i/>
          <w:iCs/>
          <w:sz w:val="19"/>
          <w:szCs w:val="19"/>
        </w:rPr>
        <w:t>Executive Dean, Roy J. and Lucille A. Carver College of Medicine</w:t>
      </w:r>
    </w:p>
    <w:p w14:paraId="00BA6CB6" w14:textId="0E671E00" w:rsidR="00834D29" w:rsidRPr="00DE28B2" w:rsidRDefault="00834D29" w:rsidP="00AB5D08">
      <w:pPr>
        <w:jc w:val="left"/>
        <w:rPr>
          <w:sz w:val="19"/>
          <w:szCs w:val="19"/>
        </w:rPr>
      </w:pPr>
      <w:r w:rsidRPr="00DE28B2">
        <w:rPr>
          <w:sz w:val="19"/>
          <w:szCs w:val="19"/>
        </w:rPr>
        <w:t>Bradley Haws, M.B.A.</w:t>
      </w:r>
      <w:r w:rsidRPr="00DE28B2">
        <w:rPr>
          <w:sz w:val="19"/>
          <w:szCs w:val="19"/>
        </w:rPr>
        <w:br/>
      </w:r>
      <w:r w:rsidRPr="00DE28B2">
        <w:rPr>
          <w:i/>
          <w:iCs/>
          <w:sz w:val="19"/>
          <w:szCs w:val="19"/>
        </w:rPr>
        <w:t>Associate Vice President and Chief</w:t>
      </w:r>
      <w:r w:rsidRPr="00DE28B2">
        <w:rPr>
          <w:i/>
          <w:iCs/>
          <w:sz w:val="19"/>
          <w:szCs w:val="19"/>
        </w:rPr>
        <w:br/>
        <w:t>Executive Officer, University of Iowa</w:t>
      </w:r>
      <w:r w:rsidRPr="00DE28B2">
        <w:rPr>
          <w:i/>
          <w:iCs/>
          <w:sz w:val="19"/>
          <w:szCs w:val="19"/>
        </w:rPr>
        <w:br/>
        <w:t>Hospitals &amp; Clinics</w:t>
      </w:r>
    </w:p>
    <w:p w14:paraId="75F11465" w14:textId="74939927" w:rsidR="00834D29" w:rsidRPr="0029225A" w:rsidRDefault="00812B57" w:rsidP="00AB5D08">
      <w:pPr>
        <w:jc w:val="left"/>
        <w:rPr>
          <w:b/>
          <w:sz w:val="19"/>
          <w:szCs w:val="19"/>
        </w:rPr>
      </w:pPr>
      <w:r w:rsidRPr="0029225A">
        <w:rPr>
          <w:sz w:val="19"/>
          <w:szCs w:val="19"/>
        </w:rPr>
        <w:t>Lillian Erdahl</w:t>
      </w:r>
      <w:r w:rsidR="008D06F3" w:rsidRPr="0029225A">
        <w:rPr>
          <w:sz w:val="19"/>
          <w:szCs w:val="19"/>
        </w:rPr>
        <w:t>, M.D.</w:t>
      </w:r>
      <w:r w:rsidR="00AB5D08" w:rsidRPr="0029225A">
        <w:rPr>
          <w:sz w:val="19"/>
          <w:szCs w:val="19"/>
        </w:rPr>
        <w:br/>
      </w:r>
      <w:r w:rsidR="00834D29" w:rsidRPr="0029225A">
        <w:rPr>
          <w:i/>
          <w:sz w:val="19"/>
          <w:szCs w:val="19"/>
        </w:rPr>
        <w:t>Presiden</w:t>
      </w:r>
      <w:r w:rsidR="008A7B55">
        <w:rPr>
          <w:i/>
          <w:sz w:val="19"/>
          <w:szCs w:val="19"/>
        </w:rPr>
        <w:t>t</w:t>
      </w:r>
      <w:r w:rsidR="00834D29" w:rsidRPr="0029225A">
        <w:rPr>
          <w:i/>
          <w:sz w:val="19"/>
          <w:szCs w:val="19"/>
        </w:rPr>
        <w:t>,</w:t>
      </w:r>
      <w:r w:rsidR="00834D29" w:rsidRPr="0029225A">
        <w:rPr>
          <w:sz w:val="19"/>
          <w:szCs w:val="19"/>
        </w:rPr>
        <w:t xml:space="preserve"> </w:t>
      </w:r>
      <w:r w:rsidR="00834D29" w:rsidRPr="0029225A">
        <w:rPr>
          <w:i/>
          <w:sz w:val="19"/>
          <w:szCs w:val="19"/>
        </w:rPr>
        <w:t>Iowa Medical Society</w:t>
      </w:r>
    </w:p>
    <w:p w14:paraId="3CA84E48" w14:textId="77777777" w:rsidR="00834D29" w:rsidRPr="00672476" w:rsidRDefault="00834D29" w:rsidP="00834D29">
      <w:pPr>
        <w:pStyle w:val="Heading3"/>
        <w:rPr>
          <w:rFonts w:ascii="Roboto" w:hAnsi="Roboto"/>
          <w:bCs/>
          <w:iCs/>
          <w:color w:val="auto"/>
          <w:sz w:val="19"/>
          <w:szCs w:val="19"/>
        </w:rPr>
      </w:pPr>
      <w:r w:rsidRPr="00672476">
        <w:rPr>
          <w:rFonts w:ascii="Roboto" w:hAnsi="Roboto"/>
          <w:bCs/>
          <w:iCs/>
          <w:color w:val="auto"/>
          <w:sz w:val="19"/>
          <w:szCs w:val="19"/>
        </w:rPr>
        <w:t>Greetings from the University</w:t>
      </w:r>
    </w:p>
    <w:p w14:paraId="71E48E3E" w14:textId="6D11865A" w:rsidR="00834D29" w:rsidRPr="00672476" w:rsidRDefault="00672476" w:rsidP="00AB5D08">
      <w:pPr>
        <w:jc w:val="left"/>
        <w:rPr>
          <w:sz w:val="19"/>
          <w:szCs w:val="19"/>
        </w:rPr>
      </w:pPr>
      <w:r w:rsidRPr="00672476">
        <w:rPr>
          <w:sz w:val="19"/>
          <w:szCs w:val="19"/>
        </w:rPr>
        <w:t>Barbara J. Wilson</w:t>
      </w:r>
      <w:r w:rsidR="00834D29" w:rsidRPr="00672476">
        <w:rPr>
          <w:sz w:val="19"/>
          <w:szCs w:val="19"/>
        </w:rPr>
        <w:br/>
      </w:r>
      <w:r w:rsidR="00834D29" w:rsidRPr="00672476">
        <w:rPr>
          <w:i/>
          <w:iCs/>
          <w:sz w:val="19"/>
          <w:szCs w:val="19"/>
        </w:rPr>
        <w:t>President</w:t>
      </w:r>
      <w:r w:rsidR="00AB5D08" w:rsidRPr="00672476">
        <w:rPr>
          <w:i/>
          <w:iCs/>
          <w:sz w:val="19"/>
          <w:szCs w:val="19"/>
        </w:rPr>
        <w:br/>
      </w:r>
    </w:p>
    <w:p w14:paraId="6831CB4B" w14:textId="77777777" w:rsidR="00834D29" w:rsidRPr="00672476" w:rsidRDefault="00834D29" w:rsidP="00834D29">
      <w:pPr>
        <w:pStyle w:val="Heading3"/>
        <w:rPr>
          <w:rFonts w:ascii="Roboto" w:hAnsi="Roboto"/>
          <w:bCs/>
          <w:iCs/>
          <w:color w:val="auto"/>
          <w:sz w:val="19"/>
          <w:szCs w:val="19"/>
        </w:rPr>
      </w:pPr>
      <w:r w:rsidRPr="00672476">
        <w:rPr>
          <w:rFonts w:ascii="Roboto" w:hAnsi="Roboto"/>
          <w:bCs/>
          <w:iCs/>
          <w:color w:val="auto"/>
          <w:sz w:val="19"/>
          <w:szCs w:val="19"/>
        </w:rPr>
        <w:t>Introductory Remarks</w:t>
      </w:r>
    </w:p>
    <w:p w14:paraId="42535138" w14:textId="31ACB5FA" w:rsidR="00834D29" w:rsidRPr="00672476" w:rsidRDefault="00834D29" w:rsidP="00AB5D08">
      <w:pPr>
        <w:jc w:val="left"/>
        <w:rPr>
          <w:sz w:val="19"/>
          <w:szCs w:val="19"/>
        </w:rPr>
      </w:pPr>
      <w:r w:rsidRPr="00672476">
        <w:rPr>
          <w:iCs/>
          <w:sz w:val="19"/>
          <w:szCs w:val="19"/>
        </w:rPr>
        <w:t>Christopher S. Cooper, M.D.</w:t>
      </w:r>
      <w:r w:rsidRPr="00672476">
        <w:rPr>
          <w:iCs/>
          <w:sz w:val="19"/>
          <w:szCs w:val="19"/>
        </w:rPr>
        <w:br/>
      </w:r>
      <w:r w:rsidRPr="00672476">
        <w:rPr>
          <w:i/>
          <w:sz w:val="19"/>
          <w:szCs w:val="19"/>
        </w:rPr>
        <w:t>Senior Associate Dean for Medical Education</w:t>
      </w:r>
      <w:r w:rsidR="00AB5D08" w:rsidRPr="00672476">
        <w:rPr>
          <w:i/>
          <w:sz w:val="19"/>
          <w:szCs w:val="19"/>
        </w:rPr>
        <w:br/>
      </w:r>
    </w:p>
    <w:p w14:paraId="11DF9680" w14:textId="77777777" w:rsidR="008D06F3" w:rsidRPr="00672476" w:rsidRDefault="008D06F3" w:rsidP="00834D29">
      <w:pPr>
        <w:rPr>
          <w:b/>
          <w:sz w:val="19"/>
          <w:szCs w:val="19"/>
        </w:rPr>
      </w:pPr>
    </w:p>
    <w:p w14:paraId="36B9BD02" w14:textId="77777777" w:rsidR="008D06F3" w:rsidRPr="00672476" w:rsidRDefault="008D06F3" w:rsidP="00834D29">
      <w:pPr>
        <w:rPr>
          <w:b/>
          <w:sz w:val="19"/>
          <w:szCs w:val="19"/>
        </w:rPr>
      </w:pPr>
    </w:p>
    <w:p w14:paraId="0A185D99" w14:textId="77777777" w:rsidR="00740CA8" w:rsidRPr="00672476" w:rsidRDefault="00740CA8" w:rsidP="00834D29">
      <w:pPr>
        <w:rPr>
          <w:b/>
          <w:sz w:val="19"/>
          <w:szCs w:val="19"/>
        </w:rPr>
      </w:pPr>
    </w:p>
    <w:p w14:paraId="0F3D140E" w14:textId="499D685E" w:rsidR="00834D29" w:rsidRPr="00672476" w:rsidRDefault="00834D29" w:rsidP="00834D29">
      <w:pPr>
        <w:rPr>
          <w:b/>
          <w:sz w:val="19"/>
          <w:szCs w:val="19"/>
        </w:rPr>
      </w:pPr>
      <w:r w:rsidRPr="00672476">
        <w:rPr>
          <w:b/>
          <w:sz w:val="19"/>
          <w:szCs w:val="19"/>
        </w:rPr>
        <w:t>Introduction of Commencement Speaker</w:t>
      </w:r>
    </w:p>
    <w:p w14:paraId="0AB0D166" w14:textId="5EB48D84" w:rsidR="00AB5D08" w:rsidRPr="00672476" w:rsidRDefault="00672476" w:rsidP="00AB5D08">
      <w:pPr>
        <w:jc w:val="left"/>
        <w:rPr>
          <w:b/>
          <w:sz w:val="19"/>
          <w:szCs w:val="19"/>
        </w:rPr>
      </w:pPr>
      <w:r w:rsidRPr="00672476">
        <w:rPr>
          <w:sz w:val="19"/>
          <w:szCs w:val="19"/>
        </w:rPr>
        <w:t>Matthew Benson</w:t>
      </w:r>
      <w:r w:rsidR="00834D29" w:rsidRPr="00672476">
        <w:rPr>
          <w:sz w:val="19"/>
          <w:szCs w:val="19"/>
        </w:rPr>
        <w:t>, M4</w:t>
      </w:r>
      <w:r w:rsidR="00834D29" w:rsidRPr="00672476">
        <w:rPr>
          <w:sz w:val="19"/>
          <w:szCs w:val="19"/>
        </w:rPr>
        <w:br/>
      </w:r>
      <w:r w:rsidRPr="00672476">
        <w:rPr>
          <w:i/>
          <w:sz w:val="19"/>
          <w:szCs w:val="19"/>
        </w:rPr>
        <w:t>M4 Class Representative</w:t>
      </w:r>
      <w:r w:rsidR="00AB5D08" w:rsidRPr="00672476">
        <w:rPr>
          <w:i/>
          <w:sz w:val="19"/>
          <w:szCs w:val="19"/>
        </w:rPr>
        <w:br/>
      </w:r>
    </w:p>
    <w:p w14:paraId="7F9F72BF" w14:textId="77777777" w:rsidR="00834D29" w:rsidRPr="00672476" w:rsidRDefault="00834D29" w:rsidP="00834D29">
      <w:pPr>
        <w:rPr>
          <w:b/>
          <w:sz w:val="19"/>
          <w:szCs w:val="19"/>
        </w:rPr>
      </w:pPr>
      <w:r w:rsidRPr="00672476">
        <w:rPr>
          <w:b/>
          <w:sz w:val="19"/>
          <w:szCs w:val="19"/>
        </w:rPr>
        <w:t>Commencement Address</w:t>
      </w:r>
    </w:p>
    <w:p w14:paraId="7E03E9C0" w14:textId="64B7ED9C" w:rsidR="00834D29" w:rsidRPr="00C517B4" w:rsidRDefault="00C517B4" w:rsidP="00AB5D08">
      <w:pPr>
        <w:autoSpaceDE w:val="0"/>
        <w:autoSpaceDN w:val="0"/>
        <w:adjustRightInd w:val="0"/>
        <w:jc w:val="left"/>
        <w:rPr>
          <w:b/>
          <w:sz w:val="19"/>
          <w:szCs w:val="19"/>
        </w:rPr>
      </w:pPr>
      <w:r w:rsidRPr="00C517B4">
        <w:rPr>
          <w:sz w:val="19"/>
          <w:szCs w:val="19"/>
        </w:rPr>
        <w:t>Daniel Runde</w:t>
      </w:r>
      <w:r w:rsidR="00834D29" w:rsidRPr="00C517B4">
        <w:rPr>
          <w:sz w:val="19"/>
          <w:szCs w:val="19"/>
        </w:rPr>
        <w:t>, M.D.</w:t>
      </w:r>
      <w:r w:rsidR="00834D29" w:rsidRPr="00C517B4">
        <w:rPr>
          <w:sz w:val="19"/>
          <w:szCs w:val="19"/>
        </w:rPr>
        <w:br/>
      </w:r>
      <w:r w:rsidR="00834D29" w:rsidRPr="00C517B4">
        <w:rPr>
          <w:i/>
          <w:sz w:val="19"/>
          <w:szCs w:val="19"/>
        </w:rPr>
        <w:t xml:space="preserve">Clinical Professor of </w:t>
      </w:r>
      <w:r w:rsidRPr="00C517B4">
        <w:rPr>
          <w:i/>
          <w:sz w:val="19"/>
          <w:szCs w:val="19"/>
        </w:rPr>
        <w:t>Emergency</w:t>
      </w:r>
      <w:r w:rsidR="00834D29" w:rsidRPr="00C517B4">
        <w:rPr>
          <w:i/>
          <w:sz w:val="19"/>
          <w:szCs w:val="19"/>
        </w:rPr>
        <w:t xml:space="preserve"> Medicine</w:t>
      </w:r>
      <w:r w:rsidR="00AB5D08" w:rsidRPr="00C517B4">
        <w:rPr>
          <w:i/>
          <w:sz w:val="19"/>
          <w:szCs w:val="19"/>
        </w:rPr>
        <w:br/>
      </w:r>
    </w:p>
    <w:p w14:paraId="772B603C" w14:textId="77777777" w:rsidR="00834D29" w:rsidRPr="00672476" w:rsidRDefault="00834D29" w:rsidP="00834D29">
      <w:pPr>
        <w:rPr>
          <w:b/>
          <w:sz w:val="19"/>
          <w:szCs w:val="19"/>
        </w:rPr>
      </w:pPr>
      <w:r w:rsidRPr="00672476">
        <w:rPr>
          <w:b/>
          <w:sz w:val="19"/>
          <w:szCs w:val="19"/>
        </w:rPr>
        <w:t xml:space="preserve">Conferring of </w:t>
      </w:r>
      <w:proofErr w:type="gramStart"/>
      <w:r w:rsidRPr="00672476">
        <w:rPr>
          <w:b/>
          <w:sz w:val="19"/>
          <w:szCs w:val="19"/>
        </w:rPr>
        <w:t>Master in Medical Education</w:t>
      </w:r>
      <w:proofErr w:type="gramEnd"/>
      <w:r w:rsidRPr="00672476">
        <w:rPr>
          <w:b/>
          <w:sz w:val="19"/>
          <w:szCs w:val="19"/>
        </w:rPr>
        <w:t xml:space="preserve"> Degrees</w:t>
      </w:r>
    </w:p>
    <w:p w14:paraId="5513053D" w14:textId="44A5FA0B" w:rsidR="00834D29" w:rsidRPr="00672476" w:rsidRDefault="00672476" w:rsidP="00834D29">
      <w:pPr>
        <w:autoSpaceDE w:val="0"/>
        <w:autoSpaceDN w:val="0"/>
        <w:adjustRightInd w:val="0"/>
        <w:jc w:val="left"/>
        <w:rPr>
          <w:i/>
          <w:sz w:val="19"/>
          <w:szCs w:val="19"/>
        </w:rPr>
      </w:pPr>
      <w:r w:rsidRPr="00672476">
        <w:rPr>
          <w:iCs/>
          <w:sz w:val="19"/>
          <w:szCs w:val="19"/>
        </w:rPr>
        <w:t>President Wilson</w:t>
      </w:r>
      <w:r w:rsidR="00834D29" w:rsidRPr="00672476">
        <w:rPr>
          <w:iCs/>
          <w:sz w:val="19"/>
          <w:szCs w:val="19"/>
        </w:rPr>
        <w:t xml:space="preserve">, Dr. Jamieson, and </w:t>
      </w:r>
      <w:r w:rsidR="00834D29" w:rsidRPr="00672476">
        <w:rPr>
          <w:iCs/>
          <w:sz w:val="19"/>
          <w:szCs w:val="19"/>
        </w:rPr>
        <w:br/>
      </w:r>
      <w:r w:rsidR="00834D29" w:rsidRPr="00672476">
        <w:rPr>
          <w:sz w:val="19"/>
          <w:szCs w:val="19"/>
        </w:rPr>
        <w:t xml:space="preserve">Jane L. Miller, Ph.D., </w:t>
      </w:r>
      <w:r w:rsidR="00834D29" w:rsidRPr="00672476">
        <w:rPr>
          <w:i/>
          <w:sz w:val="19"/>
          <w:szCs w:val="19"/>
        </w:rPr>
        <w:t xml:space="preserve">Professor and Director, </w:t>
      </w:r>
      <w:proofErr w:type="gramStart"/>
      <w:r w:rsidR="00834D29" w:rsidRPr="00672476">
        <w:rPr>
          <w:i/>
          <w:sz w:val="19"/>
          <w:szCs w:val="19"/>
        </w:rPr>
        <w:t>Master</w:t>
      </w:r>
      <w:proofErr w:type="gramEnd"/>
      <w:r w:rsidR="00834D29" w:rsidRPr="00672476">
        <w:rPr>
          <w:i/>
          <w:sz w:val="19"/>
          <w:szCs w:val="19"/>
        </w:rPr>
        <w:t xml:space="preserve"> in Medical Education Program</w:t>
      </w:r>
    </w:p>
    <w:p w14:paraId="55BCE82D" w14:textId="77777777" w:rsidR="00834D29" w:rsidRPr="00672476" w:rsidRDefault="00834D29" w:rsidP="00834D29">
      <w:pPr>
        <w:rPr>
          <w:b/>
          <w:sz w:val="19"/>
          <w:szCs w:val="19"/>
        </w:rPr>
      </w:pPr>
    </w:p>
    <w:p w14:paraId="4B23D938" w14:textId="77777777" w:rsidR="00834D29" w:rsidRPr="00672476" w:rsidRDefault="00834D29" w:rsidP="00834D29">
      <w:pPr>
        <w:rPr>
          <w:b/>
          <w:sz w:val="19"/>
          <w:szCs w:val="19"/>
        </w:rPr>
      </w:pPr>
      <w:r w:rsidRPr="00672476">
        <w:rPr>
          <w:b/>
          <w:sz w:val="19"/>
          <w:szCs w:val="19"/>
        </w:rPr>
        <w:t>Conferring of Doctor of Medicine Degrees and Hoods</w:t>
      </w:r>
    </w:p>
    <w:p w14:paraId="29DCF9AF" w14:textId="40D965CA" w:rsidR="00834D29" w:rsidRPr="00C517B4" w:rsidRDefault="00672476" w:rsidP="00F173DE">
      <w:pPr>
        <w:jc w:val="left"/>
        <w:rPr>
          <w:sz w:val="19"/>
          <w:szCs w:val="19"/>
        </w:rPr>
      </w:pPr>
      <w:r w:rsidRPr="00672476">
        <w:rPr>
          <w:sz w:val="19"/>
          <w:szCs w:val="19"/>
        </w:rPr>
        <w:t>President Wilson</w:t>
      </w:r>
      <w:r w:rsidR="00834D29" w:rsidRPr="00672476">
        <w:rPr>
          <w:sz w:val="19"/>
          <w:szCs w:val="19"/>
        </w:rPr>
        <w:t xml:space="preserve">, Drs. Jamieson and Cooper, </w:t>
      </w:r>
      <w:r w:rsidR="00834D29" w:rsidRPr="00C517B4">
        <w:rPr>
          <w:sz w:val="19"/>
          <w:szCs w:val="19"/>
        </w:rPr>
        <w:t xml:space="preserve">David Asprey, Ph.D., PA-C, </w:t>
      </w:r>
      <w:r w:rsidR="00834D29" w:rsidRPr="00C517B4">
        <w:rPr>
          <w:i/>
          <w:iCs/>
          <w:sz w:val="19"/>
          <w:szCs w:val="19"/>
        </w:rPr>
        <w:t>Associate Dean for Medical Education and Professional Programs</w:t>
      </w:r>
      <w:r w:rsidR="00834D29" w:rsidRPr="00C517B4">
        <w:rPr>
          <w:sz w:val="19"/>
          <w:szCs w:val="19"/>
        </w:rPr>
        <w:t xml:space="preserve">, Amal </w:t>
      </w:r>
      <w:r w:rsidR="00F173DE" w:rsidRPr="00C517B4">
        <w:rPr>
          <w:sz w:val="19"/>
          <w:szCs w:val="19"/>
        </w:rPr>
        <w:br/>
      </w:r>
      <w:r w:rsidR="00834D29" w:rsidRPr="00C517B4">
        <w:rPr>
          <w:sz w:val="19"/>
          <w:szCs w:val="19"/>
        </w:rPr>
        <w:t xml:space="preserve">Shibli-Rahhal, M.D., M.Sc., M.M.E., </w:t>
      </w:r>
      <w:r w:rsidR="00834D29" w:rsidRPr="00C517B4">
        <w:rPr>
          <w:i/>
          <w:iCs/>
          <w:sz w:val="19"/>
          <w:szCs w:val="19"/>
        </w:rPr>
        <w:t>Associate Dean of Student Affairs</w:t>
      </w:r>
      <w:r w:rsidR="00834D29" w:rsidRPr="00C517B4">
        <w:rPr>
          <w:sz w:val="19"/>
          <w:szCs w:val="19"/>
        </w:rPr>
        <w:t xml:space="preserve">, and James Choi, M.D., </w:t>
      </w:r>
      <w:r w:rsidR="00834D29" w:rsidRPr="00C517B4">
        <w:rPr>
          <w:i/>
          <w:iCs/>
          <w:sz w:val="19"/>
          <w:szCs w:val="19"/>
        </w:rPr>
        <w:t>Assistant Dean of Student</w:t>
      </w:r>
      <w:r w:rsidR="00F173DE" w:rsidRPr="00C517B4">
        <w:rPr>
          <w:i/>
          <w:iCs/>
          <w:sz w:val="19"/>
          <w:szCs w:val="19"/>
        </w:rPr>
        <w:t xml:space="preserve"> </w:t>
      </w:r>
      <w:r w:rsidR="00834D29" w:rsidRPr="00C517B4">
        <w:rPr>
          <w:i/>
          <w:iCs/>
          <w:sz w:val="19"/>
          <w:szCs w:val="19"/>
        </w:rPr>
        <w:t>Affairs</w:t>
      </w:r>
      <w:r w:rsidR="00AB5D08" w:rsidRPr="00C517B4">
        <w:rPr>
          <w:sz w:val="19"/>
          <w:szCs w:val="19"/>
        </w:rPr>
        <w:br/>
      </w:r>
    </w:p>
    <w:p w14:paraId="1D6368A5" w14:textId="77777777" w:rsidR="00834D29" w:rsidRPr="00672476" w:rsidRDefault="00834D29" w:rsidP="00834D29">
      <w:pPr>
        <w:rPr>
          <w:b/>
          <w:sz w:val="19"/>
          <w:szCs w:val="19"/>
        </w:rPr>
      </w:pPr>
      <w:r w:rsidRPr="00672476">
        <w:rPr>
          <w:b/>
          <w:sz w:val="19"/>
          <w:szCs w:val="19"/>
        </w:rPr>
        <w:t>Administration of the Physician's Oath</w:t>
      </w:r>
    </w:p>
    <w:p w14:paraId="62549EC8" w14:textId="270D129D" w:rsidR="00834D29" w:rsidRPr="00672476" w:rsidRDefault="00C517B4" w:rsidP="00AB5D08">
      <w:pPr>
        <w:jc w:val="left"/>
        <w:rPr>
          <w:sz w:val="19"/>
          <w:szCs w:val="19"/>
        </w:rPr>
      </w:pPr>
      <w:r w:rsidRPr="00C517B4">
        <w:rPr>
          <w:sz w:val="19"/>
          <w:szCs w:val="19"/>
        </w:rPr>
        <w:t>Cameron Keomanivong</w:t>
      </w:r>
      <w:r w:rsidR="00834D29" w:rsidRPr="00C517B4">
        <w:rPr>
          <w:sz w:val="19"/>
          <w:szCs w:val="19"/>
        </w:rPr>
        <w:t>, M4</w:t>
      </w:r>
      <w:r w:rsidR="00834D29" w:rsidRPr="00C517B4">
        <w:rPr>
          <w:sz w:val="19"/>
          <w:szCs w:val="19"/>
        </w:rPr>
        <w:br/>
      </w:r>
      <w:r w:rsidR="00834D29" w:rsidRPr="00672476">
        <w:rPr>
          <w:i/>
          <w:sz w:val="19"/>
          <w:szCs w:val="19"/>
        </w:rPr>
        <w:t>202</w:t>
      </w:r>
      <w:r w:rsidR="00672476" w:rsidRPr="00672476">
        <w:rPr>
          <w:i/>
          <w:sz w:val="19"/>
          <w:szCs w:val="19"/>
        </w:rPr>
        <w:t>6</w:t>
      </w:r>
      <w:r w:rsidR="00834D29" w:rsidRPr="00672476">
        <w:rPr>
          <w:i/>
          <w:sz w:val="19"/>
          <w:szCs w:val="19"/>
        </w:rPr>
        <w:t xml:space="preserve"> Recipient of the Leonard Tow Humanism in Medicine Award</w:t>
      </w:r>
      <w:r w:rsidR="00AB5D08" w:rsidRPr="00672476">
        <w:rPr>
          <w:i/>
          <w:sz w:val="19"/>
          <w:szCs w:val="19"/>
        </w:rPr>
        <w:br/>
      </w:r>
    </w:p>
    <w:p w14:paraId="635C46CE" w14:textId="77777777" w:rsidR="00834D29" w:rsidRPr="00672476" w:rsidRDefault="00834D29" w:rsidP="00834D29">
      <w:pPr>
        <w:rPr>
          <w:b/>
          <w:sz w:val="19"/>
          <w:szCs w:val="19"/>
        </w:rPr>
      </w:pPr>
      <w:r w:rsidRPr="00672476">
        <w:rPr>
          <w:b/>
          <w:sz w:val="19"/>
          <w:szCs w:val="19"/>
        </w:rPr>
        <w:t>Closing Remarks</w:t>
      </w:r>
    </w:p>
    <w:p w14:paraId="4DBA64CF" w14:textId="0EAC3F97" w:rsidR="00834D29" w:rsidRPr="00672476" w:rsidRDefault="00834D29" w:rsidP="00AB5D08">
      <w:pPr>
        <w:jc w:val="left"/>
        <w:rPr>
          <w:sz w:val="19"/>
          <w:szCs w:val="19"/>
        </w:rPr>
      </w:pPr>
      <w:r w:rsidRPr="00672476">
        <w:rPr>
          <w:sz w:val="19"/>
          <w:szCs w:val="19"/>
        </w:rPr>
        <w:t>Dr. Jamieson</w:t>
      </w:r>
      <w:r w:rsidR="00AB5D08" w:rsidRPr="00672476">
        <w:rPr>
          <w:sz w:val="19"/>
          <w:szCs w:val="19"/>
        </w:rPr>
        <w:br/>
      </w:r>
    </w:p>
    <w:p w14:paraId="02BA36DD" w14:textId="77777777" w:rsidR="00834D29" w:rsidRPr="00672476" w:rsidRDefault="00834D29" w:rsidP="00834D29">
      <w:pPr>
        <w:rPr>
          <w:b/>
          <w:sz w:val="19"/>
          <w:szCs w:val="19"/>
        </w:rPr>
      </w:pPr>
      <w:r w:rsidRPr="00672476">
        <w:rPr>
          <w:b/>
          <w:sz w:val="19"/>
          <w:szCs w:val="19"/>
        </w:rPr>
        <w:t>Recessional</w:t>
      </w:r>
    </w:p>
    <w:p w14:paraId="4AD55FBD" w14:textId="77777777" w:rsidR="00AB5D08" w:rsidRDefault="00AB5D08" w:rsidP="00834D29">
      <w:pPr>
        <w:rPr>
          <w:b/>
          <w:sz w:val="19"/>
          <w:szCs w:val="19"/>
        </w:rPr>
      </w:pPr>
    </w:p>
    <w:p w14:paraId="3D8A0738" w14:textId="77777777" w:rsidR="00AB5D08" w:rsidRDefault="00AB5D08" w:rsidP="00834D29">
      <w:pPr>
        <w:rPr>
          <w:b/>
          <w:sz w:val="19"/>
          <w:szCs w:val="19"/>
        </w:rPr>
      </w:pPr>
    </w:p>
    <w:p w14:paraId="405C8126" w14:textId="1C55DFE4" w:rsidR="004D6840" w:rsidRPr="008835D5" w:rsidRDefault="00834D29" w:rsidP="008835D5">
      <w:pPr>
        <w:spacing w:before="100"/>
        <w:rPr>
          <w:sz w:val="19"/>
          <w:szCs w:val="19"/>
        </w:rPr>
        <w:sectPr w:rsidR="004D6840" w:rsidRPr="008835D5" w:rsidSect="002A7810">
          <w:type w:val="continuous"/>
          <w:pgSz w:w="12240" w:h="15840" w:code="1"/>
          <w:pgMar w:top="1080" w:right="1080" w:bottom="720" w:left="1080" w:header="605" w:footer="763" w:gutter="0"/>
          <w:cols w:num="2" w:space="720"/>
          <w:docGrid w:linePitch="360"/>
        </w:sectPr>
      </w:pPr>
      <w:r w:rsidRPr="00D1331D">
        <w:rPr>
          <w:sz w:val="19"/>
          <w:szCs w:val="19"/>
        </w:rPr>
        <w:t xml:space="preserve">American Sign Language interpretation provided by </w:t>
      </w:r>
      <w:r w:rsidRPr="00D1331D">
        <w:rPr>
          <w:sz w:val="19"/>
          <w:szCs w:val="19"/>
        </w:rPr>
        <w:br/>
        <w:t xml:space="preserve">Hands Up </w:t>
      </w:r>
      <w:r w:rsidR="00F173DE">
        <w:rPr>
          <w:sz w:val="19"/>
          <w:szCs w:val="19"/>
        </w:rPr>
        <w:t>Communications</w:t>
      </w:r>
    </w:p>
    <w:p w14:paraId="3DC8E2C2" w14:textId="77777777" w:rsidR="00C841CE" w:rsidRPr="00FE7530" w:rsidRDefault="00C841CE" w:rsidP="008835D5">
      <w:pPr>
        <w:pStyle w:val="Header01NameofCollege"/>
        <w:ind w:left="0"/>
      </w:pPr>
    </w:p>
    <w:sectPr w:rsidR="00C841CE" w:rsidRPr="00FE7530" w:rsidSect="002A7810">
      <w:headerReference w:type="even" r:id="rId15"/>
      <w:footerReference w:type="even" r:id="rId16"/>
      <w:headerReference w:type="first" r:id="rId17"/>
      <w:footerReference w:type="first" r:id="rId18"/>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EAFF8" w14:textId="77777777" w:rsidR="00C40379" w:rsidRDefault="00C40379" w:rsidP="00782F2B">
      <w:r>
        <w:separator/>
      </w:r>
    </w:p>
  </w:endnote>
  <w:endnote w:type="continuationSeparator" w:id="0">
    <w:p w14:paraId="4FA5216B" w14:textId="77777777" w:rsidR="00C40379" w:rsidRDefault="00C40379" w:rsidP="00782F2B">
      <w:r>
        <w:continuationSeparator/>
      </w:r>
    </w:p>
  </w:endnote>
  <w:endnote w:type="continuationNotice" w:id="1">
    <w:p w14:paraId="4EB7A07B" w14:textId="77777777" w:rsidR="00C40379" w:rsidRDefault="00C4037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6A003124-3801-49E4-AD64-4DB78202E518}"/>
    <w:embedBold r:id="rId2" w:fontKey="{9DC4255C-A53B-4F9B-8124-315DFA36038E}"/>
    <w:embedItalic r:id="rId3" w:fontKey="{C41D9721-D4A6-410D-9D4A-5A7E30B4D5E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AFE0CCFE-0828-4C01-86CC-ADC68FD271A1}"/>
  </w:font>
  <w:font w:name="Raleway">
    <w:charset w:val="00"/>
    <w:family w:val="auto"/>
    <w:pitch w:val="variable"/>
    <w:sig w:usb0="A00002FF" w:usb1="5000205B" w:usb2="00000000" w:usb3="00000000" w:csb0="00000197" w:csb1="00000000"/>
    <w:embedRegular r:id="rId5" w:fontKey="{F26CF361-2828-477B-B218-B4720163941D}"/>
    <w:embedBold r:id="rId6" w:fontKey="{93ED7B13-0174-4BD8-BA8D-B3925A916CE6}"/>
    <w:embedItalic r:id="rId7" w:fontKey="{A71F048C-52EB-4206-BA8D-F59E549A4367}"/>
  </w:font>
  <w:font w:name="Roboto Black">
    <w:panose1 w:val="02000000000000000000"/>
    <w:charset w:val="00"/>
    <w:family w:val="auto"/>
    <w:pitch w:val="variable"/>
    <w:sig w:usb0="E00002FF" w:usb1="5000205B" w:usb2="00000020" w:usb3="00000000" w:csb0="0000019F" w:csb1="00000000"/>
    <w:embedRegular r:id="rId8" w:fontKey="{794F2152-2976-4C05-ACB1-26F6F45B9A0E}"/>
    <w:embedItalic r:id="rId9" w:fontKey="{70A61F30-D22E-4C60-B995-35DDD2D523A0}"/>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B1312C81-55EF-40B7-B8C5-8893014A355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F8C5BD77-A121-4BCD-AB19-3A12034BE28F}"/>
  </w:font>
  <w:font w:name="Raleway Medium">
    <w:charset w:val="00"/>
    <w:family w:val="auto"/>
    <w:pitch w:val="variable"/>
    <w:sig w:usb0="A00002FF" w:usb1="5000205B" w:usb2="00000000" w:usb3="00000000" w:csb0="00000197" w:csb1="00000000"/>
    <w:embedRegular r:id="rId12" w:fontKey="{E58209BE-FA7E-491C-8D8B-B446225D8B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3A045" w14:textId="77777777" w:rsidR="00FE7530" w:rsidRDefault="00FE7530" w:rsidP="00205953">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BE83E79" w14:textId="77777777" w:rsidR="00FE7530" w:rsidRDefault="00FE7530" w:rsidP="00F47279">
    <w:pPr>
      <w:ind w:right="360"/>
    </w:pPr>
    <w:r>
      <w:rPr>
        <w:noProof/>
      </w:rPr>
      <mc:AlternateContent>
        <mc:Choice Requires="wps">
          <w:drawing>
            <wp:anchor distT="4294967294" distB="4294967294" distL="114300" distR="114300" simplePos="0" relativeHeight="251662340" behindDoc="0" locked="0" layoutInCell="1" allowOverlap="1" wp14:anchorId="6CCB1160" wp14:editId="0B7FBF64">
              <wp:simplePos x="0" y="0"/>
              <wp:positionH relativeFrom="margin">
                <wp:align>center</wp:align>
              </wp:positionH>
              <wp:positionV relativeFrom="paragraph">
                <wp:posOffset>-615951</wp:posOffset>
              </wp:positionV>
              <wp:extent cx="6594475" cy="0"/>
              <wp:effectExtent l="0" t="0" r="0" b="0"/>
              <wp:wrapNone/>
              <wp:docPr id="221602407"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94475" cy="0"/>
                      </a:xfrm>
                      <a:prstGeom prst="line">
                        <a:avLst/>
                      </a:prstGeom>
                      <a:noFill/>
                      <a:ln w="6350" cap="flat" cmpd="sng" algn="ctr">
                        <a:solidFill>
                          <a:srgbClr val="FFCD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872125F" id="Straight Connector 2" o:spid="_x0000_s1026" alt="&quot;&quot;" style="position:absolute;flip:y;z-index:25166234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" strokecolor="#ffcd00" strokeweight=".5pt">
              <v:stroke joinstyle="miter"/>
              <o:lock v:ext="edit" shapetype="f"/>
              <w10:wrap anchorx="margin"/>
            </v:line>
          </w:pict>
        </mc:Fallback>
      </mc:AlternateContent>
    </w:r>
    <w:r>
      <w:rPr>
        <w:noProof/>
      </w:rPr>
      <mc:AlternateContent>
        <mc:Choice Requires="wps">
          <w:drawing>
            <wp:anchor distT="0" distB="0" distL="114300" distR="114300" simplePos="0" relativeHeight="251661316" behindDoc="0" locked="0" layoutInCell="1" allowOverlap="1" wp14:anchorId="08847A1B" wp14:editId="5D4D11A8">
              <wp:simplePos x="0" y="0"/>
              <wp:positionH relativeFrom="margin">
                <wp:align>center</wp:align>
              </wp:positionH>
              <wp:positionV relativeFrom="paragraph">
                <wp:posOffset>-608330</wp:posOffset>
              </wp:positionV>
              <wp:extent cx="6734810" cy="685800"/>
              <wp:effectExtent l="0" t="0" r="0" b="0"/>
              <wp:wrapNone/>
              <wp:docPr id="6562435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4810" cy="685800"/>
                      </a:xfrm>
                      <a:prstGeom prst="rect">
                        <a:avLst/>
                      </a:prstGeom>
                      <a:noFill/>
                      <a:ln w="6350">
                        <a:noFill/>
                      </a:ln>
                    </wps:spPr>
                    <wps:txbx>
                      <w:txbxContent>
                        <w:p w14:paraId="095A1490" w14:textId="77777777" w:rsidR="00FE7530" w:rsidRPr="00A8085D" w:rsidRDefault="00FE7530" w:rsidP="007E1240">
                          <w:pPr>
                            <w:rPr>
                              <w:sz w:val="12"/>
                              <w:szCs w:val="12"/>
                            </w:rPr>
                          </w:pPr>
                          <w:r w:rsidRPr="000E5DFC">
                            <w:rPr>
                              <w:color w:val="50505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E5DFC">
                            <w:rPr>
                              <w:color w:val="4B5153"/>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47A1B" id="_x0000_t202" coordsize="21600,21600" o:spt="202" path="m,l,21600r21600,l21600,xe">
              <v:stroke joinstyle="miter"/>
              <v:path gradientshapeok="t" o:connecttype="rect"/>
            </v:shapetype>
            <v:shape id="Text Box 1" o:spid="_x0000_s1030" type="#_x0000_t202" style="position:absolute;left:0;text-align:left;margin-left:0;margin-top:-47.9pt;width:530.3pt;height:54pt;z-index:2516613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" filled="f" stroked="f" strokeweight=".5pt">
              <v:textbox>
                <w:txbxContent>
                  <w:p w14:paraId="095A1490" w14:textId="77777777" w:rsidR="00FE7530" w:rsidRPr="00A8085D" w:rsidRDefault="00FE7530" w:rsidP="007E1240">
                    <w:pPr>
                      <w:rPr>
                        <w:sz w:val="12"/>
                        <w:szCs w:val="12"/>
                      </w:rPr>
                    </w:pPr>
                    <w:r w:rsidRPr="000E5DFC">
                      <w:rPr>
                        <w:color w:val="50505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E5DFC">
                      <w:rPr>
                        <w:color w:val="4B5153"/>
                        <w:sz w:val="12"/>
                        <w:szCs w:val="12"/>
                        <w:shd w:val="clear" w:color="auto" w:fill="FFFFFF"/>
                      </w:rPr>
                      <w:t>.</w:t>
                    </w:r>
                  </w:p>
                </w:txbxContent>
              </v:textbox>
              <w10:wrap anchorx="margin"/>
            </v:shape>
          </w:pict>
        </mc:Fallback>
      </mc:AlternateContent>
    </w:r>
  </w:p>
  <w:p w14:paraId="57B185C4" w14:textId="77777777" w:rsidR="00FE7530" w:rsidRDefault="00FE7530"/>
  <w:p w14:paraId="506599ED" w14:textId="77777777" w:rsidR="00FE7530" w:rsidRDefault="00FE75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6ECC9410" w14:textId="77777777" w:rsidR="00205953" w:rsidRDefault="00205953" w:rsidP="0097782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B069A">
          <w:rPr>
            <w:rStyle w:val="PageNumber"/>
            <w:noProof/>
          </w:rPr>
          <w:t>2</w:t>
        </w:r>
        <w:r>
          <w:rPr>
            <w:rStyle w:val="PageNumber"/>
          </w:rPr>
          <w:fldChar w:fldCharType="end"/>
        </w:r>
      </w:p>
    </w:sdtContent>
  </w:sdt>
  <w:p w14:paraId="39591915" w14:textId="77777777" w:rsidR="00205953" w:rsidRDefault="00205953" w:rsidP="00977820">
    <w:pPr>
      <w:pStyle w:val="Footer"/>
    </w:pPr>
    <w:r>
      <w:rPr>
        <w:noProof/>
      </w:rPr>
      <mc:AlternateContent>
        <mc:Choice Requires="wps">
          <w:drawing>
            <wp:anchor distT="0" distB="0" distL="114300" distR="114300" simplePos="0" relativeHeight="251658242" behindDoc="0" locked="0" layoutInCell="1" allowOverlap="1" wp14:anchorId="659393C5" wp14:editId="5B02AFFB">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D1C1E5"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26F47EF4" wp14:editId="0CB71582">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0FCB7D97" w14:textId="77777777" w:rsidR="00205953" w:rsidRPr="001C2196" w:rsidRDefault="00205953" w:rsidP="007E1240">
                          <w:pPr>
                            <w:rPr>
                              <w:rFonts w:asciiTheme="minorHAnsi" w:hAnsiTheme="minorHAnsi"/>
                              <w:sz w:val="12"/>
                              <w:szCs w:val="12"/>
                            </w:rPr>
                          </w:pPr>
                          <w:r w:rsidRPr="000E5DFC">
                            <w:rPr>
                              <w:rFonts w:asciiTheme="minorHAnsi" w:hAnsiTheme="minorHAnsi"/>
                              <w:color w:val="404040" w:themeColor="text1" w:themeTint="BF"/>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E5DFC">
                            <w:rPr>
                              <w:rFonts w:asciiTheme="minorHAnsi" w:hAnsiTheme="minorHAnsi"/>
                              <w:color w:val="4B5153"/>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47EF4" id="_x0000_t202" coordsize="21600,21600" o:spt="202" path="m,l,21600r21600,l21600,xe">
              <v:stroke joinstyle="miter"/>
              <v:path gradientshapeok="t" o:connecttype="rect"/>
            </v:shapetype>
            <v:shape id="Text Box 30" o:spid="_x0000_s1035" type="#_x0000_t202" style="position:absolute;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kbHA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" filled="f" stroked="f" strokeweight=".5pt">
              <v:textbox>
                <w:txbxContent>
                  <w:p w14:paraId="0FCB7D97" w14:textId="77777777" w:rsidR="00205953" w:rsidRPr="001C2196" w:rsidRDefault="00205953" w:rsidP="007E1240">
                    <w:pPr>
                      <w:rPr>
                        <w:rFonts w:asciiTheme="minorHAnsi" w:hAnsiTheme="minorHAnsi"/>
                        <w:sz w:val="12"/>
                        <w:szCs w:val="12"/>
                      </w:rPr>
                    </w:pPr>
                    <w:r w:rsidRPr="000E5DFC">
                      <w:rPr>
                        <w:rFonts w:asciiTheme="minorHAnsi" w:hAnsiTheme="minorHAnsi"/>
                        <w:color w:val="404040" w:themeColor="text1" w:themeTint="BF"/>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E5DFC">
                      <w:rPr>
                        <w:rFonts w:asciiTheme="minorHAnsi" w:hAnsiTheme="minorHAnsi"/>
                        <w:color w:val="4B5153"/>
                        <w:sz w:val="12"/>
                        <w:szCs w:val="12"/>
                        <w:shd w:val="clear" w:color="auto" w:fill="FFFFFF"/>
                      </w:rPr>
                      <w:t>.</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566C7" w14:textId="77777777" w:rsidR="003F13CA" w:rsidRDefault="003F13CA" w:rsidP="00AA7FA0">
    <w:pPr>
      <w:pStyle w:val="Footer"/>
      <w:jc w:val="right"/>
    </w:pPr>
    <w:r>
      <w:rPr>
        <w:noProof/>
      </w:rPr>
      <w:drawing>
        <wp:inline distT="0" distB="0" distL="0" distR="0" wp14:anchorId="66C0DEE9" wp14:editId="6C49B448">
          <wp:extent cx="1316736" cy="384486"/>
          <wp:effectExtent l="0" t="0" r="4445" b="0"/>
          <wp:docPr id="484013899" name="Picture 484013899" descr="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13899" name="Picture 484013899" descr="Iowa Logo"/>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6"/>
                  </a:xfrm>
                  <a:prstGeom prst="rect">
                    <a:avLst/>
                  </a:prstGeom>
                </pic:spPr>
              </pic:pic>
            </a:graphicData>
          </a:graphic>
        </wp:inline>
      </w:drawing>
    </w:r>
  </w:p>
  <w:p w14:paraId="1ED49160" w14:textId="77777777" w:rsidR="003F13CA" w:rsidRDefault="003F1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C58C2" w14:textId="77777777" w:rsidR="00C40379" w:rsidRDefault="00C40379" w:rsidP="00782F2B">
      <w:r>
        <w:separator/>
      </w:r>
    </w:p>
  </w:footnote>
  <w:footnote w:type="continuationSeparator" w:id="0">
    <w:p w14:paraId="571467AD" w14:textId="77777777" w:rsidR="00C40379" w:rsidRDefault="00C40379" w:rsidP="00782F2B">
      <w:r>
        <w:continuationSeparator/>
      </w:r>
    </w:p>
  </w:footnote>
  <w:footnote w:type="continuationNotice" w:id="1">
    <w:p w14:paraId="00946B6B" w14:textId="77777777" w:rsidR="00C40379" w:rsidRDefault="00C4037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8C30E" w14:textId="77777777" w:rsidR="00FE7530" w:rsidRDefault="00FE7530">
    <w:pPr>
      <w:spacing w:before="0" w:after="0" w:line="240" w:lineRule="auto"/>
    </w:pPr>
    <w:r>
      <w:rPr>
        <w:noProof/>
      </w:rPr>
      <mc:AlternateContent>
        <mc:Choice Requires="wpg">
          <w:drawing>
            <wp:anchor distT="0" distB="0" distL="114300" distR="114300" simplePos="0" relativeHeight="251660292" behindDoc="0" locked="0" layoutInCell="1" allowOverlap="1" wp14:anchorId="219AFFF6" wp14:editId="260E3E7B">
              <wp:simplePos x="0" y="0"/>
              <wp:positionH relativeFrom="margin">
                <wp:posOffset>-49530</wp:posOffset>
              </wp:positionH>
              <wp:positionV relativeFrom="paragraph">
                <wp:posOffset>-208915</wp:posOffset>
              </wp:positionV>
              <wp:extent cx="6588760" cy="450215"/>
              <wp:effectExtent l="0" t="0" r="0" b="0"/>
              <wp:wrapNone/>
              <wp:docPr id="1070799550"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8760" cy="450215"/>
                        <a:chOff x="0" y="0"/>
                        <a:chExt cx="6589055" cy="450215"/>
                      </a:xfrm>
                    </wpg:grpSpPr>
                    <pic:pic xmlns:pic="http://schemas.openxmlformats.org/drawingml/2006/picture">
                      <pic:nvPicPr>
                        <pic:cNvPr id="995206614" name="Picture 995206614"/>
                        <pic:cNvPicPr>
                          <a:picLocks/>
                        </pic:cNvPicPr>
                      </pic:nvPicPr>
                      <pic:blipFill>
                        <a:blip r:embed="rId1"/>
                        <a:srcRect/>
                        <a:stretch>
                          <a:fillRect/>
                        </a:stretch>
                      </pic:blipFill>
                      <pic:spPr bwMode="auto">
                        <a:xfrm>
                          <a:off x="5688625" y="0"/>
                          <a:ext cx="900430" cy="450215"/>
                        </a:xfrm>
                        <a:prstGeom prst="rect">
                          <a:avLst/>
                        </a:prstGeom>
                        <a:noFill/>
                        <a:ln>
                          <a:noFill/>
                        </a:ln>
                      </pic:spPr>
                    </pic:pic>
                    <wps:wsp>
                      <wps:cNvPr id="360358423" name="Straight Connector 360358423"/>
                      <wps:cNvCnPr>
                        <a:cxnSpLocks/>
                      </wps:cNvCnPr>
                      <wps:spPr>
                        <a:xfrm flipV="1">
                          <a:off x="43961" y="334108"/>
                          <a:ext cx="5512435" cy="0"/>
                        </a:xfrm>
                        <a:prstGeom prst="line">
                          <a:avLst/>
                        </a:prstGeom>
                        <a:noFill/>
                        <a:ln w="6350" cap="flat" cmpd="sng" algn="ctr">
                          <a:solidFill>
                            <a:srgbClr val="FFCD00"/>
                          </a:solidFill>
                          <a:prstDash val="solid"/>
                          <a:miter lim="800000"/>
                        </a:ln>
                        <a:effectLst/>
                      </wps:spPr>
                      <wps:bodyPr/>
                    </wps:wsp>
                    <wps:wsp>
                      <wps:cNvPr id="1045806342" name="Text Box 1045806342"/>
                      <wps:cNvSpPr txBox="1">
                        <a:spLocks/>
                      </wps:cNvSpPr>
                      <wps:spPr>
                        <a:xfrm>
                          <a:off x="0" y="26377"/>
                          <a:ext cx="5301762" cy="378069"/>
                        </a:xfrm>
                        <a:prstGeom prst="rect">
                          <a:avLst/>
                        </a:prstGeom>
                        <a:noFill/>
                        <a:ln w="6350">
                          <a:noFill/>
                        </a:ln>
                      </wps:spPr>
                      <wps:txbx>
                        <w:txbxContent>
                          <w:p w14:paraId="49B17D02" w14:textId="77777777" w:rsidR="00FE7530" w:rsidRPr="00A8085D" w:rsidRDefault="00FE7530">
                            <w:r w:rsidRPr="00A8085D">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19AFFF6" id="Group 4" o:spid="_x0000_s1026" alt="&quot;&quot;" style="position:absolute;left:0;text-align:left;margin-left:-3.9pt;margin-top:-16.45pt;width:518.8pt;height:35.45pt;z-index:251660292;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5206614"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">
                <v:imagedata r:id="rId2" o:title=""/>
                <o:lock v:ext="edit" aspectratio="f"/>
              </v:shape>
              <v:line id="Straight Connector 360358423"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" strokecolor="#ffcd00" strokeweight=".5pt">
                <v:stroke joinstyle="miter"/>
                <o:lock v:ext="edit" shapetype="f"/>
              </v:line>
              <v:shapetype id="_x0000_t202" coordsize="21600,21600" o:spt="202" path="m,l,21600r21600,l21600,xe">
                <v:stroke joinstyle="miter"/>
                <v:path gradientshapeok="t" o:connecttype="rect"/>
              </v:shapetype>
              <v:shape id="Text Box 1045806342"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" filled="f" stroked="f" strokeweight=".5pt">
                <v:textbox>
                  <w:txbxContent>
                    <w:p w14:paraId="49B17D02" w14:textId="77777777" w:rsidR="00FE7530" w:rsidRPr="00A8085D" w:rsidRDefault="00FE7530">
                      <w:r w:rsidRPr="00A8085D">
                        <w:t>Document Title</w:t>
                      </w:r>
                    </w:p>
                  </w:txbxContent>
                </v:textbox>
              </v:shape>
              <w10:wrap anchorx="margin"/>
            </v:group>
          </w:pict>
        </mc:Fallback>
      </mc:AlternateContent>
    </w:r>
  </w:p>
  <w:p w14:paraId="11CFC13D" w14:textId="77777777" w:rsidR="00FE7530" w:rsidRDefault="00FE7530"/>
  <w:p w14:paraId="6A34E9C5" w14:textId="77777777" w:rsidR="00FE7530" w:rsidRDefault="00FE75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FFDB6" w14:textId="77777777" w:rsidR="00FE7530" w:rsidRDefault="00FE7530" w:rsidP="002133FD">
    <w:pPr>
      <w:tabs>
        <w:tab w:val="left" w:pos="2812"/>
        <w:tab w:val="left" w:pos="530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CBF54" w14:textId="77777777" w:rsidR="00684135" w:rsidRDefault="00684135">
    <w:pPr>
      <w:pStyle w:val="Header"/>
    </w:pPr>
    <w:r>
      <w:rPr>
        <w:noProof/>
      </w:rPr>
      <w:drawing>
        <wp:inline distT="0" distB="0" distL="0" distR="0" wp14:anchorId="70AB4E8B" wp14:editId="4F3FAB42">
          <wp:extent cx="1316736" cy="384486"/>
          <wp:effectExtent l="0" t="0" r="4445" b="0"/>
          <wp:docPr id="1782135067" name="Picture 1782135067" descr="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35067" name="Picture 1782135067" descr="Iowa Logo"/>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6C8E7"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19D82B31" wp14:editId="06E5E812">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F61F02E"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9D82B31" id="Group 45" o:spid="_x0000_s1031"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fnGQQAAEI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33"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34"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F61F02E"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0E298" w14:textId="77777777" w:rsidR="002C7F8D" w:rsidRPr="002C7F8D" w:rsidRDefault="002C7F8D" w:rsidP="002C7F8D">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23.5pt;height:223.5pt" o:bullet="t">
        <v:imagedata r:id="rId1" o:title="s"/>
      </v:shape>
    </w:pict>
  </w:numPicBullet>
  <w:numPicBullet w:numPicBulletId="1">
    <w:pict>
      <v:shape id="_x0000_i1043" type="#_x0000_t75" style="width:13in;height:950pt" o:bullet="t">
        <v:imagedata r:id="rId2" o:title="f"/>
      </v:shape>
    </w:pict>
  </w:numPicBullet>
  <w:numPicBullet w:numPicBulletId="2">
    <w:pict>
      <v:shape id="_x0000_i1044" type="#_x0000_t75" style="width:1562pt;height:446pt" o:bullet="t">
        <v:imagedata r:id="rId3" o:title="Untitled-1"/>
      </v:shape>
    </w:pict>
  </w:numPicBullet>
  <w:numPicBullet w:numPicBulletId="3">
    <w:pict>
      <v:shape id="_x0000_i1045" type="#_x0000_t75" style="width:388.5pt;height:396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61A"/>
    <w:rsid w:val="0000284D"/>
    <w:rsid w:val="00003A3A"/>
    <w:rsid w:val="0000521C"/>
    <w:rsid w:val="00006949"/>
    <w:rsid w:val="00007CEE"/>
    <w:rsid w:val="000130F7"/>
    <w:rsid w:val="00024148"/>
    <w:rsid w:val="00041826"/>
    <w:rsid w:val="00042678"/>
    <w:rsid w:val="0004377D"/>
    <w:rsid w:val="00043B63"/>
    <w:rsid w:val="0004775F"/>
    <w:rsid w:val="0005159A"/>
    <w:rsid w:val="00056A8B"/>
    <w:rsid w:val="00064050"/>
    <w:rsid w:val="000B1215"/>
    <w:rsid w:val="000B1604"/>
    <w:rsid w:val="000B2187"/>
    <w:rsid w:val="000B39F7"/>
    <w:rsid w:val="000C06A6"/>
    <w:rsid w:val="000C335C"/>
    <w:rsid w:val="000C3E88"/>
    <w:rsid w:val="000C607A"/>
    <w:rsid w:val="000D1A7D"/>
    <w:rsid w:val="000D36F8"/>
    <w:rsid w:val="000D3AD4"/>
    <w:rsid w:val="000D6D7F"/>
    <w:rsid w:val="000E1D58"/>
    <w:rsid w:val="000E1DC9"/>
    <w:rsid w:val="000E4E2B"/>
    <w:rsid w:val="000E5DFC"/>
    <w:rsid w:val="000E6685"/>
    <w:rsid w:val="000F0238"/>
    <w:rsid w:val="000F02E2"/>
    <w:rsid w:val="000F3C48"/>
    <w:rsid w:val="000F59E4"/>
    <w:rsid w:val="0010058A"/>
    <w:rsid w:val="001072EB"/>
    <w:rsid w:val="00110E64"/>
    <w:rsid w:val="00111BB6"/>
    <w:rsid w:val="00113CC8"/>
    <w:rsid w:val="0012066D"/>
    <w:rsid w:val="0012075A"/>
    <w:rsid w:val="00120AE5"/>
    <w:rsid w:val="00121C4F"/>
    <w:rsid w:val="00122FC1"/>
    <w:rsid w:val="00124F28"/>
    <w:rsid w:val="00140B7F"/>
    <w:rsid w:val="001556EA"/>
    <w:rsid w:val="00164E03"/>
    <w:rsid w:val="00166430"/>
    <w:rsid w:val="0016707E"/>
    <w:rsid w:val="0017348D"/>
    <w:rsid w:val="001755DF"/>
    <w:rsid w:val="00181622"/>
    <w:rsid w:val="00185965"/>
    <w:rsid w:val="00187123"/>
    <w:rsid w:val="00192029"/>
    <w:rsid w:val="0019708A"/>
    <w:rsid w:val="001A30DC"/>
    <w:rsid w:val="001A6CE6"/>
    <w:rsid w:val="001B0133"/>
    <w:rsid w:val="001B07AC"/>
    <w:rsid w:val="001B4A26"/>
    <w:rsid w:val="001B7FBF"/>
    <w:rsid w:val="001C2196"/>
    <w:rsid w:val="001C4083"/>
    <w:rsid w:val="001C4306"/>
    <w:rsid w:val="001C65BB"/>
    <w:rsid w:val="001D0607"/>
    <w:rsid w:val="001D083A"/>
    <w:rsid w:val="001D51DB"/>
    <w:rsid w:val="001D6230"/>
    <w:rsid w:val="001E3DEA"/>
    <w:rsid w:val="001E6B16"/>
    <w:rsid w:val="00200BAA"/>
    <w:rsid w:val="00205953"/>
    <w:rsid w:val="002059A5"/>
    <w:rsid w:val="00207055"/>
    <w:rsid w:val="002133FD"/>
    <w:rsid w:val="002137DC"/>
    <w:rsid w:val="00214602"/>
    <w:rsid w:val="00234C19"/>
    <w:rsid w:val="002410C4"/>
    <w:rsid w:val="00250D27"/>
    <w:rsid w:val="00274F95"/>
    <w:rsid w:val="00275355"/>
    <w:rsid w:val="00275818"/>
    <w:rsid w:val="002864AC"/>
    <w:rsid w:val="0029225A"/>
    <w:rsid w:val="00292BD4"/>
    <w:rsid w:val="002A183D"/>
    <w:rsid w:val="002A2D83"/>
    <w:rsid w:val="002A36AB"/>
    <w:rsid w:val="002A57E9"/>
    <w:rsid w:val="002A6386"/>
    <w:rsid w:val="002A7810"/>
    <w:rsid w:val="002B466A"/>
    <w:rsid w:val="002B4C3E"/>
    <w:rsid w:val="002B676D"/>
    <w:rsid w:val="002C0B4E"/>
    <w:rsid w:val="002C39A6"/>
    <w:rsid w:val="002C6ADA"/>
    <w:rsid w:val="002C7F8D"/>
    <w:rsid w:val="002D5D31"/>
    <w:rsid w:val="002D5F25"/>
    <w:rsid w:val="002E20CD"/>
    <w:rsid w:val="002E2C6A"/>
    <w:rsid w:val="002F4BB8"/>
    <w:rsid w:val="003025C3"/>
    <w:rsid w:val="00303D2C"/>
    <w:rsid w:val="00306CED"/>
    <w:rsid w:val="00312401"/>
    <w:rsid w:val="0031576E"/>
    <w:rsid w:val="003157A7"/>
    <w:rsid w:val="00322574"/>
    <w:rsid w:val="00325CEA"/>
    <w:rsid w:val="00330A36"/>
    <w:rsid w:val="003337AB"/>
    <w:rsid w:val="0033492D"/>
    <w:rsid w:val="003353BC"/>
    <w:rsid w:val="00340340"/>
    <w:rsid w:val="00340544"/>
    <w:rsid w:val="00345509"/>
    <w:rsid w:val="00345AE9"/>
    <w:rsid w:val="00346354"/>
    <w:rsid w:val="0035397C"/>
    <w:rsid w:val="00354800"/>
    <w:rsid w:val="00360069"/>
    <w:rsid w:val="00360209"/>
    <w:rsid w:val="00361677"/>
    <w:rsid w:val="003621B8"/>
    <w:rsid w:val="00391FF0"/>
    <w:rsid w:val="00392CDF"/>
    <w:rsid w:val="00395024"/>
    <w:rsid w:val="003A76BD"/>
    <w:rsid w:val="003A7A3C"/>
    <w:rsid w:val="003B711A"/>
    <w:rsid w:val="003C0E5F"/>
    <w:rsid w:val="003C2600"/>
    <w:rsid w:val="003C5A5F"/>
    <w:rsid w:val="003D1359"/>
    <w:rsid w:val="003D7361"/>
    <w:rsid w:val="003F13CA"/>
    <w:rsid w:val="003F1B26"/>
    <w:rsid w:val="003F5DC2"/>
    <w:rsid w:val="0040067E"/>
    <w:rsid w:val="00400C1C"/>
    <w:rsid w:val="0041078C"/>
    <w:rsid w:val="0041580C"/>
    <w:rsid w:val="00425819"/>
    <w:rsid w:val="00436098"/>
    <w:rsid w:val="00436A7F"/>
    <w:rsid w:val="00437F45"/>
    <w:rsid w:val="00444625"/>
    <w:rsid w:val="00453929"/>
    <w:rsid w:val="00471717"/>
    <w:rsid w:val="004728F5"/>
    <w:rsid w:val="00486CAE"/>
    <w:rsid w:val="00497911"/>
    <w:rsid w:val="004B33EC"/>
    <w:rsid w:val="004C3DB5"/>
    <w:rsid w:val="004C4C72"/>
    <w:rsid w:val="004C5F30"/>
    <w:rsid w:val="004D4E55"/>
    <w:rsid w:val="004D684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B069A"/>
    <w:rsid w:val="005B0A21"/>
    <w:rsid w:val="005D45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653C3"/>
    <w:rsid w:val="00672466"/>
    <w:rsid w:val="00672476"/>
    <w:rsid w:val="00675E03"/>
    <w:rsid w:val="006768A8"/>
    <w:rsid w:val="00676C1D"/>
    <w:rsid w:val="00677783"/>
    <w:rsid w:val="00681491"/>
    <w:rsid w:val="00684135"/>
    <w:rsid w:val="00693662"/>
    <w:rsid w:val="00694A03"/>
    <w:rsid w:val="00696223"/>
    <w:rsid w:val="00697A8B"/>
    <w:rsid w:val="006A5312"/>
    <w:rsid w:val="006B1623"/>
    <w:rsid w:val="006B1B23"/>
    <w:rsid w:val="006B567C"/>
    <w:rsid w:val="006B62F7"/>
    <w:rsid w:val="006B68CB"/>
    <w:rsid w:val="006B785B"/>
    <w:rsid w:val="006D1009"/>
    <w:rsid w:val="006D7CA3"/>
    <w:rsid w:val="006E11E3"/>
    <w:rsid w:val="006E197B"/>
    <w:rsid w:val="006E3853"/>
    <w:rsid w:val="006E3CC7"/>
    <w:rsid w:val="006F1211"/>
    <w:rsid w:val="006F5867"/>
    <w:rsid w:val="006F6969"/>
    <w:rsid w:val="00702F3D"/>
    <w:rsid w:val="00707E9E"/>
    <w:rsid w:val="007131AA"/>
    <w:rsid w:val="00720F8A"/>
    <w:rsid w:val="00723AC7"/>
    <w:rsid w:val="00723C19"/>
    <w:rsid w:val="00723F7F"/>
    <w:rsid w:val="00731B0D"/>
    <w:rsid w:val="00735666"/>
    <w:rsid w:val="0073713F"/>
    <w:rsid w:val="00740CA8"/>
    <w:rsid w:val="00742404"/>
    <w:rsid w:val="00743E44"/>
    <w:rsid w:val="007448A2"/>
    <w:rsid w:val="00747801"/>
    <w:rsid w:val="00750E96"/>
    <w:rsid w:val="00752D2E"/>
    <w:rsid w:val="0076161E"/>
    <w:rsid w:val="00772BC2"/>
    <w:rsid w:val="00782F2B"/>
    <w:rsid w:val="0078505B"/>
    <w:rsid w:val="00790329"/>
    <w:rsid w:val="00792DEA"/>
    <w:rsid w:val="007D2DF3"/>
    <w:rsid w:val="007D4DC8"/>
    <w:rsid w:val="007E1240"/>
    <w:rsid w:val="0080356A"/>
    <w:rsid w:val="008122B9"/>
    <w:rsid w:val="00812B57"/>
    <w:rsid w:val="008258C8"/>
    <w:rsid w:val="00825D7D"/>
    <w:rsid w:val="00833BB0"/>
    <w:rsid w:val="00834D29"/>
    <w:rsid w:val="00834FA0"/>
    <w:rsid w:val="00840C4E"/>
    <w:rsid w:val="00843055"/>
    <w:rsid w:val="00850451"/>
    <w:rsid w:val="00854DC0"/>
    <w:rsid w:val="00855AC3"/>
    <w:rsid w:val="00870F74"/>
    <w:rsid w:val="00873CBB"/>
    <w:rsid w:val="008759A3"/>
    <w:rsid w:val="008835D5"/>
    <w:rsid w:val="00887C41"/>
    <w:rsid w:val="00891E59"/>
    <w:rsid w:val="008A7B55"/>
    <w:rsid w:val="008A7C9B"/>
    <w:rsid w:val="008B293B"/>
    <w:rsid w:val="008C6295"/>
    <w:rsid w:val="008C79E0"/>
    <w:rsid w:val="008D06F3"/>
    <w:rsid w:val="008F6114"/>
    <w:rsid w:val="008F65A2"/>
    <w:rsid w:val="00903CCD"/>
    <w:rsid w:val="00903F39"/>
    <w:rsid w:val="0093285B"/>
    <w:rsid w:val="0094017F"/>
    <w:rsid w:val="00947E5E"/>
    <w:rsid w:val="009503EE"/>
    <w:rsid w:val="00951A99"/>
    <w:rsid w:val="00952FCB"/>
    <w:rsid w:val="009563F7"/>
    <w:rsid w:val="00963935"/>
    <w:rsid w:val="0096632B"/>
    <w:rsid w:val="009666AC"/>
    <w:rsid w:val="009703BD"/>
    <w:rsid w:val="009721AC"/>
    <w:rsid w:val="00974EDA"/>
    <w:rsid w:val="009752E8"/>
    <w:rsid w:val="00977820"/>
    <w:rsid w:val="00984342"/>
    <w:rsid w:val="009862F1"/>
    <w:rsid w:val="00993362"/>
    <w:rsid w:val="009964C2"/>
    <w:rsid w:val="009A763A"/>
    <w:rsid w:val="009B3535"/>
    <w:rsid w:val="009B3A36"/>
    <w:rsid w:val="009B41C4"/>
    <w:rsid w:val="009B469C"/>
    <w:rsid w:val="009C2413"/>
    <w:rsid w:val="009C4644"/>
    <w:rsid w:val="009C6F3E"/>
    <w:rsid w:val="009C7DD4"/>
    <w:rsid w:val="009D039A"/>
    <w:rsid w:val="009D0EFF"/>
    <w:rsid w:val="009D3406"/>
    <w:rsid w:val="009D350D"/>
    <w:rsid w:val="009D65A8"/>
    <w:rsid w:val="009D6708"/>
    <w:rsid w:val="009E4C61"/>
    <w:rsid w:val="009E68CE"/>
    <w:rsid w:val="009F0981"/>
    <w:rsid w:val="009F45CA"/>
    <w:rsid w:val="00A04363"/>
    <w:rsid w:val="00A05CAD"/>
    <w:rsid w:val="00A06CD0"/>
    <w:rsid w:val="00A12203"/>
    <w:rsid w:val="00A2009D"/>
    <w:rsid w:val="00A340C3"/>
    <w:rsid w:val="00A364F1"/>
    <w:rsid w:val="00A40FDC"/>
    <w:rsid w:val="00A41A85"/>
    <w:rsid w:val="00A47C3A"/>
    <w:rsid w:val="00A53861"/>
    <w:rsid w:val="00A615C9"/>
    <w:rsid w:val="00A622F1"/>
    <w:rsid w:val="00A62FFC"/>
    <w:rsid w:val="00A71192"/>
    <w:rsid w:val="00A83836"/>
    <w:rsid w:val="00A842EE"/>
    <w:rsid w:val="00A8626A"/>
    <w:rsid w:val="00AA7FA0"/>
    <w:rsid w:val="00AB358A"/>
    <w:rsid w:val="00AB5D08"/>
    <w:rsid w:val="00AC2081"/>
    <w:rsid w:val="00AD43C4"/>
    <w:rsid w:val="00AD4A01"/>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430"/>
    <w:rsid w:val="00BA5755"/>
    <w:rsid w:val="00BA5764"/>
    <w:rsid w:val="00BA5787"/>
    <w:rsid w:val="00BA640A"/>
    <w:rsid w:val="00BA776E"/>
    <w:rsid w:val="00BB2729"/>
    <w:rsid w:val="00BC1C65"/>
    <w:rsid w:val="00BC7926"/>
    <w:rsid w:val="00BC7D6D"/>
    <w:rsid w:val="00BD2785"/>
    <w:rsid w:val="00BD2BFD"/>
    <w:rsid w:val="00BD3D97"/>
    <w:rsid w:val="00BD679E"/>
    <w:rsid w:val="00BE3D8B"/>
    <w:rsid w:val="00C03C4A"/>
    <w:rsid w:val="00C10886"/>
    <w:rsid w:val="00C222DD"/>
    <w:rsid w:val="00C279EE"/>
    <w:rsid w:val="00C32669"/>
    <w:rsid w:val="00C40379"/>
    <w:rsid w:val="00C40B4B"/>
    <w:rsid w:val="00C419A9"/>
    <w:rsid w:val="00C50962"/>
    <w:rsid w:val="00C50BD6"/>
    <w:rsid w:val="00C50FBD"/>
    <w:rsid w:val="00C517B4"/>
    <w:rsid w:val="00C55AB5"/>
    <w:rsid w:val="00C562FA"/>
    <w:rsid w:val="00C64ABE"/>
    <w:rsid w:val="00C67579"/>
    <w:rsid w:val="00C67634"/>
    <w:rsid w:val="00C6793E"/>
    <w:rsid w:val="00C70288"/>
    <w:rsid w:val="00C70496"/>
    <w:rsid w:val="00C7294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61A"/>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0C74"/>
    <w:rsid w:val="00D627FE"/>
    <w:rsid w:val="00D63A14"/>
    <w:rsid w:val="00D64B6C"/>
    <w:rsid w:val="00D773FC"/>
    <w:rsid w:val="00D848E0"/>
    <w:rsid w:val="00D86708"/>
    <w:rsid w:val="00D92804"/>
    <w:rsid w:val="00D936DE"/>
    <w:rsid w:val="00DA661E"/>
    <w:rsid w:val="00DB73C9"/>
    <w:rsid w:val="00DC06E0"/>
    <w:rsid w:val="00DD593C"/>
    <w:rsid w:val="00DE1589"/>
    <w:rsid w:val="00DE28B2"/>
    <w:rsid w:val="00DE33A3"/>
    <w:rsid w:val="00DE5288"/>
    <w:rsid w:val="00DF1D14"/>
    <w:rsid w:val="00DF4164"/>
    <w:rsid w:val="00DF4191"/>
    <w:rsid w:val="00DF74E0"/>
    <w:rsid w:val="00E16C44"/>
    <w:rsid w:val="00E437C6"/>
    <w:rsid w:val="00E46FE8"/>
    <w:rsid w:val="00E50F8A"/>
    <w:rsid w:val="00E57773"/>
    <w:rsid w:val="00E6266D"/>
    <w:rsid w:val="00E73830"/>
    <w:rsid w:val="00E76825"/>
    <w:rsid w:val="00E77B3F"/>
    <w:rsid w:val="00E82E19"/>
    <w:rsid w:val="00E844B2"/>
    <w:rsid w:val="00E85298"/>
    <w:rsid w:val="00E9052C"/>
    <w:rsid w:val="00EA1D64"/>
    <w:rsid w:val="00EA7CBC"/>
    <w:rsid w:val="00EB3BE1"/>
    <w:rsid w:val="00EB56A9"/>
    <w:rsid w:val="00EC39C5"/>
    <w:rsid w:val="00EC4E45"/>
    <w:rsid w:val="00ED206D"/>
    <w:rsid w:val="00ED7FFA"/>
    <w:rsid w:val="00EE4DEB"/>
    <w:rsid w:val="00EF2104"/>
    <w:rsid w:val="00EF23E7"/>
    <w:rsid w:val="00EF38A1"/>
    <w:rsid w:val="00EF45F3"/>
    <w:rsid w:val="00EF727A"/>
    <w:rsid w:val="00F0007C"/>
    <w:rsid w:val="00F0239A"/>
    <w:rsid w:val="00F066B4"/>
    <w:rsid w:val="00F06F6B"/>
    <w:rsid w:val="00F07FC8"/>
    <w:rsid w:val="00F1432F"/>
    <w:rsid w:val="00F14509"/>
    <w:rsid w:val="00F173DE"/>
    <w:rsid w:val="00F2052D"/>
    <w:rsid w:val="00F25F8C"/>
    <w:rsid w:val="00F34569"/>
    <w:rsid w:val="00F47279"/>
    <w:rsid w:val="00F61052"/>
    <w:rsid w:val="00F61A80"/>
    <w:rsid w:val="00F652BC"/>
    <w:rsid w:val="00F741B5"/>
    <w:rsid w:val="00F953A7"/>
    <w:rsid w:val="00FA6394"/>
    <w:rsid w:val="00FA77D8"/>
    <w:rsid w:val="00FC6E36"/>
    <w:rsid w:val="00FD0DF3"/>
    <w:rsid w:val="00FD0F82"/>
    <w:rsid w:val="00FD6B25"/>
    <w:rsid w:val="00FE4A2C"/>
    <w:rsid w:val="00FE4A98"/>
    <w:rsid w:val="00FE7530"/>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828EB"/>
  <w15:chartTrackingRefBased/>
  <w15:docId w15:val="{17A40531-9C5E-4469-8D09-54BC52E99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gdgdg"/>
    <w:basedOn w:val="Normal"/>
    <w:next w:val="BodyCopy"/>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qFormat/>
    <w:rsid w:val="002133FD"/>
    <w:pPr>
      <w:tabs>
        <w:tab w:val="center" w:pos="4680"/>
        <w:tab w:val="right" w:pos="9360"/>
      </w:tabs>
      <w:spacing w:after="0" w:line="240" w:lineRule="auto"/>
      <w:jc w:val="left"/>
    </w:pPr>
    <w:rPr>
      <w:iCs/>
      <w:sz w:val="14"/>
      <w:szCs w:val="15"/>
    </w:rPr>
  </w:style>
  <w:style w:type="character" w:customStyle="1" w:styleId="FooterChar">
    <w:name w:val="Footer Char"/>
    <w:basedOn w:val="DefaultParagraphFont"/>
    <w:link w:val="Footer"/>
    <w:uiPriority w:val="99"/>
    <w:rsid w:val="002133FD"/>
    <w:rPr>
      <w:iCs/>
      <w:sz w:val="14"/>
      <w:szCs w:val="15"/>
    </w:rPr>
  </w:style>
  <w:style w:type="character" w:customStyle="1" w:styleId="Heading1Char">
    <w:name w:val="Heading 1 Char"/>
    <w:aliases w:val="Subhead 01gdgdg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rsid w:val="00696223"/>
    <w:pPr>
      <w:spacing w:after="80" w:line="240" w:lineRule="auto"/>
    </w:pPr>
    <w:rPr>
      <w:lang w:val="en-US"/>
    </w:rPr>
  </w:style>
  <w:style w:type="paragraph" w:customStyle="1" w:styleId="PullQuote">
    <w:name w:val="Pull Quote"/>
    <w:basedOn w:val="Normal"/>
    <w:rsid w:val="004D6840"/>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character" w:styleId="PageNumber">
    <w:name w:val="page number"/>
    <w:basedOn w:val="DefaultParagraphFont"/>
    <w:uiPriority w:val="99"/>
    <w:semiHidden/>
    <w:unhideWhenUsed/>
    <w:rsid w:val="00F47279"/>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Header01NameofCollege">
    <w:name w:val="Header 01 (Name of College)"/>
    <w:basedOn w:val="Normal"/>
    <w:next w:val="Header02Eventdetails"/>
    <w:qFormat/>
    <w:rsid w:val="00684135"/>
    <w:pPr>
      <w:snapToGrid w:val="0"/>
      <w:spacing w:after="80" w:line="700" w:lineRule="exact"/>
      <w:ind w:left="-29"/>
      <w:jc w:val="left"/>
    </w:pPr>
    <w:rPr>
      <w:rFonts w:ascii="Antonio" w:hAnsi="Antonio"/>
      <w:b/>
      <w:bCs/>
      <w:caps/>
      <w:sz w:val="64"/>
      <w:szCs w:val="64"/>
    </w:rPr>
  </w:style>
  <w:style w:type="paragraph" w:customStyle="1" w:styleId="Header02Eventdetails">
    <w:name w:val="Header 02 (Event details)"/>
    <w:basedOn w:val="Normal"/>
    <w:qFormat/>
    <w:rsid w:val="00FE7530"/>
    <w:pPr>
      <w:snapToGrid w:val="0"/>
      <w:spacing w:before="0" w:after="0" w:line="320" w:lineRule="exact"/>
      <w:jc w:val="left"/>
    </w:pPr>
    <w:rPr>
      <w:sz w:val="24"/>
      <w:szCs w:val="24"/>
    </w:rPr>
  </w:style>
  <w:style w:type="paragraph" w:customStyle="1" w:styleId="BodyCopy">
    <w:name w:val="Body Copy"/>
    <w:link w:val="BodyCopyChar"/>
    <w:qFormat/>
    <w:rsid w:val="00FE7530"/>
    <w:pPr>
      <w:spacing w:line="288" w:lineRule="auto"/>
    </w:pPr>
    <w:rPr>
      <w:sz w:val="19"/>
      <w:szCs w:val="19"/>
    </w:rPr>
  </w:style>
  <w:style w:type="paragraph" w:customStyle="1" w:styleId="Subhead01">
    <w:name w:val="Subhead 01"/>
    <w:next w:val="BodyCopy"/>
    <w:qFormat/>
    <w:rsid w:val="00AD4A01"/>
    <w:pPr>
      <w:spacing w:before="40" w:after="120"/>
    </w:pPr>
    <w:rPr>
      <w:b/>
      <w:bCs/>
      <w:sz w:val="28"/>
      <w:szCs w:val="28"/>
    </w:rPr>
  </w:style>
  <w:style w:type="paragraph" w:customStyle="1" w:styleId="Subhead02bold">
    <w:name w:val="Subhead 02 (bold)"/>
    <w:basedOn w:val="Normal"/>
    <w:qFormat/>
    <w:rsid w:val="00684135"/>
    <w:pPr>
      <w:spacing w:after="20" w:line="264" w:lineRule="auto"/>
      <w:jc w:val="left"/>
    </w:pPr>
    <w:rPr>
      <w:b/>
      <w:bCs/>
      <w:sz w:val="19"/>
      <w:szCs w:val="19"/>
    </w:rPr>
  </w:style>
  <w:style w:type="character" w:customStyle="1" w:styleId="BodyCopyChar">
    <w:name w:val="Body Copy Char"/>
    <w:basedOn w:val="DefaultParagraphFont"/>
    <w:link w:val="BodyCopy"/>
    <w:rsid w:val="00684135"/>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hutchi\Desktop\Commencement\OOE%20Templates\IOWA-OrderofEvents-FullPage\IOWA-OrderofEvents-FullPage-BW.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ABCC4-E079-4600-9C97-FA5E2457E6C7}">
  <ds:schemaRefs>
    <ds:schemaRef ds:uri="http://schemas.microsoft.com/sharepoint/v3/contenttype/forms"/>
  </ds:schemaRefs>
</ds:datastoreItem>
</file>

<file path=customXml/itemProps2.xml><?xml version="1.0" encoding="utf-8"?>
<ds:datastoreItem xmlns:ds="http://schemas.openxmlformats.org/officeDocument/2006/customXml" ds:itemID="{007124DC-0EC7-45AA-9A16-D6682078F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7658f-51b3-453f-8c4b-25621069dba8"/>
    <ds:schemaRef ds:uri="878bbfd0-a3f2-4a82-8ef6-e3b126503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56B123-20F3-48FD-BF89-63311AAEE20F}">
  <ds:schemaRefs>
    <ds:schemaRef ds:uri="http://schemas.microsoft.com/office/2006/metadata/properties"/>
    <ds:schemaRef ds:uri="http://schemas.microsoft.com/office/infopath/2007/PartnerControls"/>
    <ds:schemaRef ds:uri="878bbfd0-a3f2-4a82-8ef6-e3b1265033cd"/>
    <ds:schemaRef ds:uri="ccf7658f-51b3-453f-8c4b-25621069dba8"/>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IOWA-OrderofEvents-FullPage-BW</Template>
  <TotalTime>3</TotalTime>
  <Pages>2</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Hutchison, Joshua T</dc:creator>
  <cp:keywords/>
  <dc:description/>
  <cp:lastModifiedBy>Hutchison, Joshua T</cp:lastModifiedBy>
  <cp:revision>5</cp:revision>
  <cp:lastPrinted>2023-08-29T13:47:00Z</cp:lastPrinted>
  <dcterms:created xsi:type="dcterms:W3CDTF">2026-04-22T19:41:00Z</dcterms:created>
  <dcterms:modified xsi:type="dcterms:W3CDTF">2026-04-23T15:01:00Z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