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27380" w14:textId="4E06F84A" w:rsidR="00FE7530" w:rsidRPr="00840E36" w:rsidRDefault="00684135" w:rsidP="00684135">
      <w:pPr>
        <w:pStyle w:val="Header01NameofCollege"/>
        <w:rPr>
          <w:color w:val="000000" w:themeColor="text1"/>
        </w:rPr>
      </w:pPr>
      <w:r w:rsidRPr="00840E36">
        <w:rPr>
          <w:color w:val="000000" w:themeColor="text1"/>
        </w:rPr>
        <w:t xml:space="preserve">college </w:t>
      </w:r>
      <w:r w:rsidR="002A7810" w:rsidRPr="00840E36">
        <w:rPr>
          <w:color w:val="000000" w:themeColor="text1"/>
        </w:rPr>
        <w:t xml:space="preserve">OF </w:t>
      </w:r>
      <w:r w:rsidR="00AE185B" w:rsidRPr="00840E36">
        <w:rPr>
          <w:color w:val="000000" w:themeColor="text1"/>
        </w:rPr>
        <w:t>public Health</w:t>
      </w:r>
    </w:p>
    <w:p w14:paraId="0E35D470" w14:textId="64F815C4" w:rsidR="00FE7530" w:rsidRPr="00840E36" w:rsidRDefault="00FE7530" w:rsidP="00EC39C5">
      <w:pPr>
        <w:pStyle w:val="Header02Eventdetails"/>
        <w:rPr>
          <w:color w:val="000000" w:themeColor="text1"/>
        </w:rPr>
      </w:pPr>
      <w:r w:rsidRPr="00840E36">
        <w:rPr>
          <w:color w:val="000000" w:themeColor="text1"/>
        </w:rPr>
        <w:t xml:space="preserve">Saturday, </w:t>
      </w:r>
      <w:r w:rsidR="00AE185B" w:rsidRPr="00840E36">
        <w:rPr>
          <w:color w:val="000000" w:themeColor="text1"/>
        </w:rPr>
        <w:t>May 1</w:t>
      </w:r>
      <w:r w:rsidR="003F68AE" w:rsidRPr="00840E36">
        <w:rPr>
          <w:color w:val="000000" w:themeColor="text1"/>
        </w:rPr>
        <w:t>6</w:t>
      </w:r>
      <w:r w:rsidRPr="00840E36">
        <w:rPr>
          <w:color w:val="000000" w:themeColor="text1"/>
        </w:rPr>
        <w:t xml:space="preserve">, </w:t>
      </w:r>
      <w:proofErr w:type="gramStart"/>
      <w:r w:rsidRPr="00840E36">
        <w:rPr>
          <w:color w:val="000000" w:themeColor="text1"/>
        </w:rPr>
        <w:t>202</w:t>
      </w:r>
      <w:r w:rsidR="003F68AE" w:rsidRPr="00840E36">
        <w:rPr>
          <w:color w:val="000000" w:themeColor="text1"/>
        </w:rPr>
        <w:t>6</w:t>
      </w:r>
      <w:r w:rsidRPr="00840E36">
        <w:rPr>
          <w:color w:val="000000" w:themeColor="text1"/>
        </w:rPr>
        <w:t xml:space="preserve">  |</w:t>
      </w:r>
      <w:proofErr w:type="gramEnd"/>
      <w:r w:rsidRPr="00840E36">
        <w:rPr>
          <w:color w:val="000000" w:themeColor="text1"/>
        </w:rPr>
        <w:t xml:space="preserve">  </w:t>
      </w:r>
      <w:r w:rsidR="00AE185B" w:rsidRPr="00840E36">
        <w:rPr>
          <w:color w:val="000000" w:themeColor="text1"/>
        </w:rPr>
        <w:t>6</w:t>
      </w:r>
      <w:r w:rsidRPr="00840E36">
        <w:rPr>
          <w:color w:val="000000" w:themeColor="text1"/>
        </w:rPr>
        <w:t>:</w:t>
      </w:r>
      <w:r w:rsidR="00AE185B" w:rsidRPr="00840E36">
        <w:rPr>
          <w:color w:val="000000" w:themeColor="text1"/>
        </w:rPr>
        <w:t>3</w:t>
      </w:r>
      <w:r w:rsidRPr="00840E36">
        <w:rPr>
          <w:color w:val="000000" w:themeColor="text1"/>
        </w:rPr>
        <w:t xml:space="preserve">0 </w:t>
      </w:r>
      <w:r w:rsidR="00AE185B" w:rsidRPr="00840E36">
        <w:rPr>
          <w:color w:val="000000" w:themeColor="text1"/>
        </w:rPr>
        <w:t>p</w:t>
      </w:r>
      <w:r w:rsidRPr="00840E36">
        <w:rPr>
          <w:color w:val="000000" w:themeColor="text1"/>
        </w:rPr>
        <w:t xml:space="preserve">.m.  </w:t>
      </w:r>
      <w:proofErr w:type="gramStart"/>
      <w:r w:rsidRPr="00840E36">
        <w:rPr>
          <w:color w:val="000000" w:themeColor="text1"/>
        </w:rPr>
        <w:t xml:space="preserve">|  </w:t>
      </w:r>
      <w:r w:rsidR="00AE185B" w:rsidRPr="00840E36">
        <w:rPr>
          <w:color w:val="000000" w:themeColor="text1"/>
        </w:rPr>
        <w:t>Hancher</w:t>
      </w:r>
      <w:proofErr w:type="gramEnd"/>
      <w:r w:rsidR="00AE185B" w:rsidRPr="00840E36">
        <w:rPr>
          <w:color w:val="000000" w:themeColor="text1"/>
        </w:rPr>
        <w:t xml:space="preserve"> Auditorium</w:t>
      </w:r>
    </w:p>
    <w:p w14:paraId="4223857C" w14:textId="77777777" w:rsidR="00FE7530" w:rsidRPr="008C6661" w:rsidRDefault="0000521C" w:rsidP="00FE7530">
      <w:r>
        <w:rPr>
          <w:noProof/>
        </w:rPr>
        <mc:AlternateContent>
          <mc:Choice Requires="wps">
            <w:drawing>
              <wp:anchor distT="0" distB="0" distL="114300" distR="114300" simplePos="0" relativeHeight="251659264" behindDoc="0" locked="0" layoutInCell="1" allowOverlap="1" wp14:anchorId="66F0810D" wp14:editId="6E3710D6">
                <wp:simplePos x="0" y="0"/>
                <wp:positionH relativeFrom="margin">
                  <wp:posOffset>-4445</wp:posOffset>
                </wp:positionH>
                <wp:positionV relativeFrom="paragraph">
                  <wp:posOffset>104978</wp:posOffset>
                </wp:positionV>
                <wp:extent cx="6400800" cy="0"/>
                <wp:effectExtent l="0" t="25400" r="25400" b="25400"/>
                <wp:wrapNone/>
                <wp:docPr id="7399310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508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line id="Straight Connector 1"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bbcbc [3214]" strokeweight="4pt" from="-.35pt,8.25pt" to="503.65pt,8.25pt" w14:anchorId="59C0C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">
                <v:stroke joinstyle="miter"/>
                <w10:wrap anchorx="margin"/>
              </v:line>
            </w:pict>
          </mc:Fallback>
        </mc:AlternateContent>
      </w:r>
    </w:p>
    <w:p w14:paraId="67C4B3BF" w14:textId="77777777" w:rsidR="00FE7530" w:rsidRDefault="00FE7530" w:rsidP="004D6840">
      <w:pPr>
        <w:pStyle w:val="Subhead02bold"/>
        <w:sectPr w:rsidR="00FE7530" w:rsidSect="002A7810">
          <w:headerReference w:type="even" r:id="rId11"/>
          <w:headerReference w:type="default" r:id="rId12"/>
          <w:footerReference w:type="even" r:id="rId13"/>
          <w:headerReference w:type="first" r:id="rId14"/>
          <w:pgSz w:w="12240" w:h="15840" w:code="1"/>
          <w:pgMar w:top="1728" w:right="1080" w:bottom="1080" w:left="1080" w:header="720" w:footer="720" w:gutter="0"/>
          <w:cols w:space="720"/>
          <w:titlePg/>
          <w:docGrid w:linePitch="360"/>
        </w:sectPr>
      </w:pPr>
    </w:p>
    <w:p w14:paraId="00308E17" w14:textId="77777777" w:rsidR="004D6840" w:rsidRPr="00840E36" w:rsidRDefault="004D6840" w:rsidP="00AD4A01">
      <w:pPr>
        <w:pStyle w:val="Subhead01"/>
        <w:rPr>
          <w:color w:val="000000" w:themeColor="text1"/>
        </w:rPr>
      </w:pPr>
      <w:r w:rsidRPr="00840E36">
        <w:rPr>
          <w:color w:val="000000" w:themeColor="text1"/>
        </w:rPr>
        <w:t>Order of Events</w:t>
      </w:r>
    </w:p>
    <w:p w14:paraId="61C7CAD1" w14:textId="77777777" w:rsidR="00684135" w:rsidRPr="00840E36" w:rsidRDefault="00684135" w:rsidP="00684135">
      <w:pPr>
        <w:pStyle w:val="Subhead02bold"/>
        <w:rPr>
          <w:color w:val="000000" w:themeColor="text1"/>
          <w:sz w:val="22"/>
          <w:szCs w:val="22"/>
        </w:rPr>
      </w:pPr>
      <w:r w:rsidRPr="00840E36">
        <w:rPr>
          <w:color w:val="000000" w:themeColor="text1"/>
          <w:sz w:val="22"/>
          <w:szCs w:val="22"/>
        </w:rPr>
        <w:t>Processional</w:t>
      </w:r>
    </w:p>
    <w:p w14:paraId="48BC9230" w14:textId="78CB16E3" w:rsidR="00684135" w:rsidRPr="00840E36" w:rsidRDefault="00AE185B" w:rsidP="004D6840">
      <w:pPr>
        <w:pStyle w:val="BodyCopy"/>
        <w:rPr>
          <w:color w:val="000000" w:themeColor="text1"/>
          <w:sz w:val="22"/>
          <w:szCs w:val="22"/>
        </w:rPr>
      </w:pPr>
      <w:r w:rsidRPr="00840E36">
        <w:rPr>
          <w:color w:val="000000" w:themeColor="text1"/>
          <w:sz w:val="22"/>
          <w:szCs w:val="22"/>
        </w:rPr>
        <w:t>Candidates, Faculty Representatives, and Platform Officials</w:t>
      </w:r>
    </w:p>
    <w:p w14:paraId="054110A3" w14:textId="77777777" w:rsidR="00684135" w:rsidRPr="00840E36" w:rsidRDefault="00684135" w:rsidP="00684135">
      <w:pPr>
        <w:pStyle w:val="Subhead02bold"/>
        <w:rPr>
          <w:color w:val="000000" w:themeColor="text1"/>
          <w:sz w:val="22"/>
          <w:szCs w:val="22"/>
        </w:rPr>
      </w:pPr>
      <w:r w:rsidRPr="00840E36">
        <w:rPr>
          <w:color w:val="000000" w:themeColor="text1"/>
          <w:sz w:val="22"/>
          <w:szCs w:val="22"/>
        </w:rPr>
        <w:t>Welcome</w:t>
      </w:r>
    </w:p>
    <w:p w14:paraId="2C27DE7C" w14:textId="2C755818" w:rsidR="00684135" w:rsidRPr="00840E36" w:rsidRDefault="00AE185B" w:rsidP="00684135">
      <w:pPr>
        <w:pStyle w:val="BodyCopy"/>
        <w:rPr>
          <w:color w:val="000000" w:themeColor="text1"/>
          <w:sz w:val="22"/>
          <w:szCs w:val="22"/>
        </w:rPr>
      </w:pPr>
      <w:r w:rsidRPr="00840E36">
        <w:rPr>
          <w:color w:val="000000" w:themeColor="text1"/>
          <w:sz w:val="22"/>
          <w:szCs w:val="22"/>
        </w:rPr>
        <w:t>Edith Parker</w:t>
      </w:r>
      <w:r w:rsidR="003542BB" w:rsidRPr="00840E36">
        <w:rPr>
          <w:color w:val="000000" w:themeColor="text1"/>
          <w:sz w:val="22"/>
          <w:szCs w:val="22"/>
        </w:rPr>
        <w:t xml:space="preserve">, </w:t>
      </w:r>
      <w:r w:rsidRPr="00840E36">
        <w:rPr>
          <w:color w:val="000000" w:themeColor="text1"/>
          <w:sz w:val="22"/>
          <w:szCs w:val="22"/>
        </w:rPr>
        <w:t>MPH, DrPH</w:t>
      </w:r>
    </w:p>
    <w:p w14:paraId="108F0767" w14:textId="01D644B5" w:rsidR="00684135" w:rsidRPr="00840E36" w:rsidRDefault="00AE185B" w:rsidP="00684135">
      <w:pPr>
        <w:pStyle w:val="BodyCopy"/>
        <w:rPr>
          <w:i/>
          <w:iCs/>
          <w:color w:val="000000" w:themeColor="text1"/>
          <w:sz w:val="22"/>
          <w:szCs w:val="22"/>
        </w:rPr>
      </w:pPr>
      <w:r w:rsidRPr="00840E36">
        <w:rPr>
          <w:i/>
          <w:iCs/>
          <w:color w:val="000000" w:themeColor="text1"/>
          <w:sz w:val="22"/>
          <w:szCs w:val="22"/>
        </w:rPr>
        <w:t>Dean, College of Public Health</w:t>
      </w:r>
    </w:p>
    <w:p w14:paraId="5A1BB16A" w14:textId="0EEDA7A8" w:rsidR="00684135" w:rsidRPr="00840E36" w:rsidRDefault="003542BB" w:rsidP="00684135">
      <w:pPr>
        <w:pStyle w:val="Subhead02bold"/>
        <w:rPr>
          <w:color w:val="000000" w:themeColor="text1"/>
          <w:sz w:val="22"/>
          <w:szCs w:val="22"/>
        </w:rPr>
      </w:pPr>
      <w:r w:rsidRPr="00840E36">
        <w:rPr>
          <w:color w:val="000000" w:themeColor="text1"/>
          <w:sz w:val="22"/>
          <w:szCs w:val="22"/>
        </w:rPr>
        <w:t>Milford E. Barnes Awards</w:t>
      </w:r>
    </w:p>
    <w:p w14:paraId="7E975D65" w14:textId="77777777" w:rsidR="000729AC" w:rsidRPr="00840E36" w:rsidRDefault="003542BB" w:rsidP="00684135">
      <w:pPr>
        <w:pStyle w:val="BodyCopy"/>
        <w:rPr>
          <w:color w:val="000000" w:themeColor="text1"/>
          <w:sz w:val="22"/>
          <w:szCs w:val="22"/>
        </w:rPr>
      </w:pPr>
      <w:r w:rsidRPr="00840E36">
        <w:rPr>
          <w:color w:val="000000" w:themeColor="text1"/>
          <w:sz w:val="22"/>
          <w:szCs w:val="22"/>
        </w:rPr>
        <w:t>Scot Reisinger, PhD</w:t>
      </w:r>
    </w:p>
    <w:p w14:paraId="737215C8" w14:textId="6F6486E1" w:rsidR="00684135" w:rsidRPr="00840E36" w:rsidRDefault="003542BB" w:rsidP="00684135">
      <w:pPr>
        <w:pStyle w:val="BodyCopy"/>
        <w:rPr>
          <w:color w:val="000000" w:themeColor="text1"/>
          <w:sz w:val="22"/>
          <w:szCs w:val="22"/>
        </w:rPr>
      </w:pPr>
      <w:r w:rsidRPr="00840E36">
        <w:rPr>
          <w:i/>
          <w:iCs/>
          <w:color w:val="000000" w:themeColor="text1"/>
          <w:sz w:val="22"/>
          <w:szCs w:val="22"/>
        </w:rPr>
        <w:t>Assistant Dean for Student Services, College of Public Health</w:t>
      </w:r>
    </w:p>
    <w:p w14:paraId="7ABA9788" w14:textId="4C3F6055" w:rsidR="00684135" w:rsidRPr="00840E36" w:rsidRDefault="003542BB" w:rsidP="00684135">
      <w:pPr>
        <w:pStyle w:val="Subhead02bold"/>
        <w:rPr>
          <w:color w:val="000000" w:themeColor="text1"/>
          <w:sz w:val="22"/>
          <w:szCs w:val="22"/>
        </w:rPr>
      </w:pPr>
      <w:r w:rsidRPr="00840E36">
        <w:rPr>
          <w:color w:val="000000" w:themeColor="text1"/>
          <w:sz w:val="22"/>
          <w:szCs w:val="22"/>
        </w:rPr>
        <w:t xml:space="preserve">Address by </w:t>
      </w:r>
      <w:r w:rsidR="00684135" w:rsidRPr="00840E36">
        <w:rPr>
          <w:color w:val="000000" w:themeColor="text1"/>
          <w:sz w:val="22"/>
          <w:szCs w:val="22"/>
        </w:rPr>
        <w:t>Student Speakers</w:t>
      </w:r>
    </w:p>
    <w:p w14:paraId="6354429A" w14:textId="7FA02842" w:rsidR="00684135" w:rsidRPr="00840E36" w:rsidRDefault="005F52E2" w:rsidP="00684135">
      <w:pPr>
        <w:pStyle w:val="BodyCopy"/>
        <w:rPr>
          <w:color w:val="000000" w:themeColor="text1"/>
          <w:sz w:val="22"/>
          <w:szCs w:val="22"/>
        </w:rPr>
      </w:pPr>
      <w:r w:rsidRPr="00840E36">
        <w:rPr>
          <w:color w:val="000000" w:themeColor="text1"/>
          <w:sz w:val="22"/>
          <w:szCs w:val="22"/>
        </w:rPr>
        <w:t>Kas</w:t>
      </w:r>
      <w:r w:rsidR="007C17DD">
        <w:rPr>
          <w:color w:val="000000" w:themeColor="text1"/>
          <w:sz w:val="22"/>
          <w:szCs w:val="22"/>
        </w:rPr>
        <w:t>i</w:t>
      </w:r>
      <w:r w:rsidRPr="00840E36">
        <w:rPr>
          <w:color w:val="000000" w:themeColor="text1"/>
          <w:sz w:val="22"/>
          <w:szCs w:val="22"/>
        </w:rPr>
        <w:t>a Wiebel</w:t>
      </w:r>
      <w:r w:rsidR="00684135" w:rsidRPr="00840E36">
        <w:rPr>
          <w:color w:val="000000" w:themeColor="text1"/>
          <w:sz w:val="22"/>
          <w:szCs w:val="22"/>
        </w:rPr>
        <w:br/>
      </w:r>
      <w:r w:rsidR="003542BB" w:rsidRPr="00840E36">
        <w:rPr>
          <w:i/>
          <w:iCs/>
          <w:color w:val="000000" w:themeColor="text1"/>
          <w:sz w:val="22"/>
          <w:szCs w:val="22"/>
        </w:rPr>
        <w:t>Public Health, B</w:t>
      </w:r>
      <w:r w:rsidRPr="00840E36">
        <w:rPr>
          <w:i/>
          <w:iCs/>
          <w:color w:val="000000" w:themeColor="text1"/>
          <w:sz w:val="22"/>
          <w:szCs w:val="22"/>
        </w:rPr>
        <w:t>A</w:t>
      </w:r>
    </w:p>
    <w:p w14:paraId="6F59EBF1" w14:textId="77777777" w:rsidR="003542BB" w:rsidRPr="00840E36" w:rsidRDefault="003542BB" w:rsidP="000729AC">
      <w:pPr>
        <w:pStyle w:val="BodyCopy"/>
        <w:spacing w:line="120" w:lineRule="auto"/>
        <w:rPr>
          <w:color w:val="000000" w:themeColor="text1"/>
          <w:sz w:val="22"/>
          <w:szCs w:val="22"/>
        </w:rPr>
      </w:pPr>
    </w:p>
    <w:p w14:paraId="69EC5AEE" w14:textId="1EBB2843" w:rsidR="003542BB" w:rsidRPr="00840E36" w:rsidRDefault="005F52E2" w:rsidP="00684135">
      <w:pPr>
        <w:pStyle w:val="BodyCopy"/>
        <w:rPr>
          <w:color w:val="000000" w:themeColor="text1"/>
          <w:sz w:val="22"/>
          <w:szCs w:val="22"/>
        </w:rPr>
      </w:pPr>
      <w:r w:rsidRPr="00840E36">
        <w:rPr>
          <w:color w:val="000000" w:themeColor="text1"/>
          <w:sz w:val="22"/>
          <w:szCs w:val="22"/>
        </w:rPr>
        <w:t>Erin Wissler Gerdes</w:t>
      </w:r>
    </w:p>
    <w:p w14:paraId="2DDE1CBD" w14:textId="53BD1B11" w:rsidR="000729AC" w:rsidRPr="00840E36" w:rsidRDefault="005F52E2" w:rsidP="00206307">
      <w:pPr>
        <w:pStyle w:val="BodyCopy"/>
        <w:rPr>
          <w:i/>
          <w:iCs/>
          <w:color w:val="000000" w:themeColor="text1"/>
          <w:sz w:val="22"/>
          <w:szCs w:val="22"/>
        </w:rPr>
      </w:pPr>
      <w:r w:rsidRPr="00840E36">
        <w:rPr>
          <w:i/>
          <w:iCs/>
          <w:color w:val="000000" w:themeColor="text1"/>
          <w:sz w:val="22"/>
          <w:szCs w:val="22"/>
        </w:rPr>
        <w:t>Epidemiology</w:t>
      </w:r>
      <w:r w:rsidR="003542BB" w:rsidRPr="00840E36">
        <w:rPr>
          <w:i/>
          <w:iCs/>
          <w:color w:val="000000" w:themeColor="text1"/>
          <w:sz w:val="22"/>
          <w:szCs w:val="22"/>
        </w:rPr>
        <w:t xml:space="preserve">, </w:t>
      </w:r>
      <w:r w:rsidRPr="00840E36">
        <w:rPr>
          <w:i/>
          <w:iCs/>
          <w:color w:val="000000" w:themeColor="text1"/>
          <w:sz w:val="22"/>
          <w:szCs w:val="22"/>
        </w:rPr>
        <w:t>PhD</w:t>
      </w:r>
    </w:p>
    <w:p w14:paraId="67974853" w14:textId="6E6805DA" w:rsidR="00206307" w:rsidRPr="00840E36" w:rsidRDefault="00206307" w:rsidP="00392C98">
      <w:pPr>
        <w:pStyle w:val="BodyCopy"/>
        <w:spacing w:before="120" w:after="20" w:line="264" w:lineRule="auto"/>
        <w:rPr>
          <w:b/>
          <w:bCs/>
          <w:color w:val="000000" w:themeColor="text1"/>
          <w:sz w:val="22"/>
          <w:szCs w:val="22"/>
        </w:rPr>
      </w:pPr>
      <w:r w:rsidRPr="00840E36">
        <w:rPr>
          <w:b/>
          <w:bCs/>
          <w:color w:val="000000" w:themeColor="text1"/>
          <w:sz w:val="22"/>
          <w:szCs w:val="22"/>
        </w:rPr>
        <w:t xml:space="preserve">Presentation of Diplomas to Bachelor of Arts and Bachelor of Science Graduates </w:t>
      </w:r>
      <w:r w:rsidR="00E1699F" w:rsidRPr="00840E36">
        <w:rPr>
          <w:b/>
          <w:bCs/>
          <w:color w:val="000000" w:themeColor="text1"/>
          <w:sz w:val="22"/>
          <w:szCs w:val="22"/>
        </w:rPr>
        <w:br/>
      </w:r>
      <w:r w:rsidRPr="00840E36">
        <w:rPr>
          <w:b/>
          <w:bCs/>
          <w:color w:val="000000" w:themeColor="text1"/>
          <w:sz w:val="22"/>
          <w:szCs w:val="22"/>
        </w:rPr>
        <w:t>and</w:t>
      </w:r>
      <w:r w:rsidR="00E1699F" w:rsidRPr="00840E36">
        <w:rPr>
          <w:b/>
          <w:bCs/>
          <w:color w:val="000000" w:themeColor="text1"/>
          <w:sz w:val="22"/>
          <w:szCs w:val="22"/>
        </w:rPr>
        <w:t xml:space="preserve"> </w:t>
      </w:r>
      <w:r w:rsidRPr="00840E36">
        <w:rPr>
          <w:b/>
          <w:bCs/>
          <w:color w:val="000000" w:themeColor="text1"/>
          <w:sz w:val="22"/>
          <w:szCs w:val="22"/>
        </w:rPr>
        <w:t>Recognition of Graduate Degree Program Graduates</w:t>
      </w:r>
    </w:p>
    <w:p w14:paraId="6A864C36" w14:textId="6AF045AB" w:rsidR="00206307" w:rsidRPr="00840E36" w:rsidRDefault="00206307" w:rsidP="00392C98">
      <w:pPr>
        <w:pStyle w:val="BodyCopy"/>
        <w:spacing w:before="20"/>
        <w:rPr>
          <w:color w:val="000000" w:themeColor="text1"/>
          <w:sz w:val="22"/>
          <w:szCs w:val="22"/>
        </w:rPr>
      </w:pPr>
      <w:r w:rsidRPr="00840E36">
        <w:rPr>
          <w:color w:val="000000" w:themeColor="text1"/>
          <w:sz w:val="22"/>
          <w:szCs w:val="22"/>
        </w:rPr>
        <w:t>Edith Parker, MPH, DrPH</w:t>
      </w:r>
    </w:p>
    <w:p w14:paraId="3C47DF31" w14:textId="77777777" w:rsidR="00206307" w:rsidRPr="00840E36" w:rsidRDefault="00206307" w:rsidP="000729AC">
      <w:pPr>
        <w:pStyle w:val="BodyCopy"/>
        <w:spacing w:line="120" w:lineRule="auto"/>
        <w:rPr>
          <w:color w:val="000000" w:themeColor="text1"/>
          <w:sz w:val="22"/>
          <w:szCs w:val="22"/>
        </w:rPr>
      </w:pPr>
    </w:p>
    <w:p w14:paraId="5EB713F4" w14:textId="29AAFC0D" w:rsidR="000729AC" w:rsidRPr="00840E36" w:rsidRDefault="00CB7BF7" w:rsidP="00206307">
      <w:pPr>
        <w:pStyle w:val="BodyCopy"/>
        <w:rPr>
          <w:color w:val="000000" w:themeColor="text1"/>
          <w:sz w:val="22"/>
          <w:szCs w:val="22"/>
        </w:rPr>
      </w:pPr>
      <w:r w:rsidRPr="00840E36">
        <w:rPr>
          <w:color w:val="000000" w:themeColor="text1"/>
          <w:sz w:val="22"/>
          <w:szCs w:val="22"/>
        </w:rPr>
        <w:t>David Schwebe</w:t>
      </w:r>
      <w:r w:rsidR="00206307" w:rsidRPr="00840E36">
        <w:rPr>
          <w:color w:val="000000" w:themeColor="text1"/>
          <w:sz w:val="22"/>
          <w:szCs w:val="22"/>
        </w:rPr>
        <w:t>l, PhD</w:t>
      </w:r>
    </w:p>
    <w:p w14:paraId="5DCB4592" w14:textId="12355DD9" w:rsidR="00206307" w:rsidRPr="00840E36" w:rsidRDefault="00CB7BF7" w:rsidP="00206307">
      <w:pPr>
        <w:pStyle w:val="BodyCopy"/>
        <w:rPr>
          <w:b/>
          <w:bCs/>
          <w:i/>
          <w:iCs/>
          <w:color w:val="000000" w:themeColor="text1"/>
          <w:sz w:val="22"/>
          <w:szCs w:val="22"/>
        </w:rPr>
      </w:pPr>
      <w:r w:rsidRPr="00840E36">
        <w:rPr>
          <w:i/>
          <w:iCs/>
          <w:color w:val="000000" w:themeColor="text1"/>
          <w:sz w:val="22"/>
          <w:szCs w:val="22"/>
        </w:rPr>
        <w:t>Vice President for Research,</w:t>
      </w:r>
      <w:r w:rsidR="00206307" w:rsidRPr="00840E36">
        <w:rPr>
          <w:i/>
          <w:iCs/>
          <w:color w:val="000000" w:themeColor="text1"/>
          <w:sz w:val="22"/>
          <w:szCs w:val="22"/>
        </w:rPr>
        <w:t xml:space="preserve"> University of Iowa</w:t>
      </w:r>
    </w:p>
    <w:p w14:paraId="5C3A02BE" w14:textId="0DB7C347" w:rsidR="00684135" w:rsidRPr="00840E36" w:rsidRDefault="00684135" w:rsidP="00684135">
      <w:pPr>
        <w:pStyle w:val="Subhead02bold"/>
        <w:rPr>
          <w:color w:val="000000" w:themeColor="text1"/>
          <w:sz w:val="22"/>
          <w:szCs w:val="22"/>
        </w:rPr>
      </w:pPr>
      <w:r w:rsidRPr="00840E36">
        <w:rPr>
          <w:color w:val="000000" w:themeColor="text1"/>
          <w:sz w:val="22"/>
          <w:szCs w:val="22"/>
        </w:rPr>
        <w:t xml:space="preserve">Presentation of </w:t>
      </w:r>
      <w:r w:rsidR="003542BB" w:rsidRPr="00840E36">
        <w:rPr>
          <w:color w:val="000000" w:themeColor="text1"/>
          <w:sz w:val="22"/>
          <w:szCs w:val="22"/>
        </w:rPr>
        <w:t>the</w:t>
      </w:r>
      <w:r w:rsidRPr="00840E36">
        <w:rPr>
          <w:color w:val="000000" w:themeColor="text1"/>
          <w:sz w:val="22"/>
          <w:szCs w:val="22"/>
        </w:rPr>
        <w:t xml:space="preserve"> Graduates</w:t>
      </w:r>
    </w:p>
    <w:p w14:paraId="59A22E60" w14:textId="2F9D39D6" w:rsidR="00206307" w:rsidRPr="00840E36" w:rsidRDefault="00206307" w:rsidP="00684135">
      <w:pPr>
        <w:pStyle w:val="BodyCopy"/>
        <w:rPr>
          <w:color w:val="000000" w:themeColor="text1"/>
          <w:sz w:val="22"/>
          <w:szCs w:val="22"/>
        </w:rPr>
      </w:pPr>
      <w:r w:rsidRPr="00840E36">
        <w:rPr>
          <w:color w:val="000000" w:themeColor="text1"/>
          <w:sz w:val="22"/>
          <w:szCs w:val="22"/>
        </w:rPr>
        <w:t>Brandi Janssen, PhD</w:t>
      </w:r>
    </w:p>
    <w:p w14:paraId="577BFF48" w14:textId="2F237B1F" w:rsidR="00684135" w:rsidRPr="00840E36" w:rsidRDefault="00206307" w:rsidP="00684135">
      <w:pPr>
        <w:pStyle w:val="BodyCopy"/>
        <w:rPr>
          <w:i/>
          <w:iCs/>
          <w:color w:val="000000" w:themeColor="text1"/>
          <w:sz w:val="22"/>
          <w:szCs w:val="22"/>
        </w:rPr>
      </w:pPr>
      <w:r w:rsidRPr="00840E36">
        <w:rPr>
          <w:i/>
          <w:iCs/>
          <w:color w:val="000000" w:themeColor="text1"/>
          <w:sz w:val="22"/>
          <w:szCs w:val="22"/>
        </w:rPr>
        <w:t>Director of Undergraduate Programs, College of Public Health</w:t>
      </w:r>
    </w:p>
    <w:p w14:paraId="3057601D" w14:textId="77777777" w:rsidR="00206307" w:rsidRPr="00840E36" w:rsidRDefault="00206307" w:rsidP="000729AC">
      <w:pPr>
        <w:pStyle w:val="BodyCopy"/>
        <w:spacing w:line="120" w:lineRule="auto"/>
        <w:rPr>
          <w:i/>
          <w:iCs/>
          <w:color w:val="000000" w:themeColor="text1"/>
          <w:sz w:val="22"/>
          <w:szCs w:val="22"/>
        </w:rPr>
      </w:pPr>
    </w:p>
    <w:p w14:paraId="10DCA59B" w14:textId="0D2BF8E9" w:rsidR="00206307" w:rsidRPr="00840E36" w:rsidRDefault="00206307" w:rsidP="00684135">
      <w:pPr>
        <w:pStyle w:val="BodyCopy"/>
        <w:rPr>
          <w:color w:val="000000" w:themeColor="text1"/>
          <w:sz w:val="22"/>
          <w:szCs w:val="22"/>
        </w:rPr>
      </w:pPr>
      <w:r w:rsidRPr="00840E36">
        <w:rPr>
          <w:color w:val="000000" w:themeColor="text1"/>
          <w:sz w:val="22"/>
          <w:szCs w:val="22"/>
        </w:rPr>
        <w:t>Margaret Chorazy, MPH, PhD</w:t>
      </w:r>
    </w:p>
    <w:p w14:paraId="619DBE5F" w14:textId="4C7076F6" w:rsidR="00206307" w:rsidRPr="00840E36" w:rsidRDefault="00206307" w:rsidP="00684135">
      <w:pPr>
        <w:pStyle w:val="BodyCopy"/>
        <w:rPr>
          <w:i/>
          <w:iCs/>
          <w:color w:val="000000" w:themeColor="text1"/>
          <w:sz w:val="22"/>
          <w:szCs w:val="22"/>
        </w:rPr>
      </w:pPr>
      <w:r w:rsidRPr="00840E36">
        <w:rPr>
          <w:i/>
          <w:iCs/>
          <w:color w:val="000000" w:themeColor="text1"/>
          <w:sz w:val="22"/>
          <w:szCs w:val="22"/>
        </w:rPr>
        <w:t>Associate Dean for Academic Affairs, College of Public Health</w:t>
      </w:r>
    </w:p>
    <w:p w14:paraId="4AFD58AE" w14:textId="18E2563E" w:rsidR="00684135" w:rsidRPr="00840E36" w:rsidRDefault="00206307" w:rsidP="00684135">
      <w:pPr>
        <w:pStyle w:val="Subhead02bold"/>
        <w:rPr>
          <w:color w:val="000000" w:themeColor="text1"/>
          <w:sz w:val="22"/>
          <w:szCs w:val="22"/>
        </w:rPr>
      </w:pPr>
      <w:r w:rsidRPr="00840E36">
        <w:rPr>
          <w:color w:val="000000" w:themeColor="text1"/>
          <w:sz w:val="22"/>
          <w:szCs w:val="22"/>
        </w:rPr>
        <w:t>Closing</w:t>
      </w:r>
    </w:p>
    <w:p w14:paraId="2206427F" w14:textId="77777777" w:rsidR="00206307" w:rsidRPr="00840E36" w:rsidRDefault="00206307" w:rsidP="00206307">
      <w:pPr>
        <w:pStyle w:val="BodyCopy"/>
        <w:rPr>
          <w:color w:val="000000" w:themeColor="text1"/>
          <w:sz w:val="22"/>
          <w:szCs w:val="22"/>
        </w:rPr>
      </w:pPr>
      <w:r w:rsidRPr="00840E36">
        <w:rPr>
          <w:color w:val="000000" w:themeColor="text1"/>
          <w:sz w:val="22"/>
          <w:szCs w:val="22"/>
        </w:rPr>
        <w:t>Edith Parker, MPH, DrPH</w:t>
      </w:r>
    </w:p>
    <w:p w14:paraId="4675D607" w14:textId="77777777" w:rsidR="00E1699F" w:rsidRPr="00840E36" w:rsidRDefault="00E1699F" w:rsidP="00206307">
      <w:pPr>
        <w:pStyle w:val="BodyCopy"/>
        <w:rPr>
          <w:color w:val="000000" w:themeColor="text1"/>
          <w:sz w:val="22"/>
          <w:szCs w:val="22"/>
        </w:rPr>
      </w:pPr>
    </w:p>
    <w:p w14:paraId="38EFB8E3" w14:textId="77777777" w:rsidR="00E1699F" w:rsidRPr="00840E36" w:rsidRDefault="00E1699F" w:rsidP="00206307">
      <w:pPr>
        <w:pStyle w:val="BodyCopy"/>
        <w:rPr>
          <w:color w:val="000000" w:themeColor="text1"/>
          <w:sz w:val="22"/>
          <w:szCs w:val="22"/>
        </w:rPr>
      </w:pPr>
    </w:p>
    <w:p w14:paraId="69A75F69" w14:textId="55A2E588" w:rsidR="000519D9" w:rsidRPr="00E944EC" w:rsidRDefault="00E1699F" w:rsidP="000519D9">
      <w:pPr>
        <w:pStyle w:val="xmsonormal"/>
        <w:rPr>
          <w:rFonts w:asciiTheme="minorHAnsi" w:hAnsiTheme="minorHAnsi"/>
          <w:i/>
          <w:iCs/>
          <w:color w:val="000000" w:themeColor="text1"/>
          <w:sz w:val="20"/>
          <w:szCs w:val="20"/>
        </w:rPr>
        <w:sectPr w:rsidR="000519D9" w:rsidRPr="00E944EC" w:rsidSect="00206307">
          <w:type w:val="continuous"/>
          <w:pgSz w:w="12240" w:h="15840" w:code="1"/>
          <w:pgMar w:top="1080" w:right="1080" w:bottom="720" w:left="1080" w:header="605" w:footer="763" w:gutter="0"/>
          <w:cols w:space="720"/>
          <w:docGrid w:linePitch="360"/>
        </w:sectPr>
      </w:pPr>
      <w:r w:rsidRPr="00840E36">
        <w:rPr>
          <w:rFonts w:asciiTheme="minorHAnsi" w:hAnsiTheme="minorHAnsi"/>
          <w:i/>
          <w:iCs/>
          <w:color w:val="000000" w:themeColor="text1"/>
          <w:sz w:val="20"/>
          <w:szCs w:val="20"/>
        </w:rPr>
        <w:t xml:space="preserve">After the ceremony, please meet graduates outside by the main entrance, in the hallway near the box office, </w:t>
      </w:r>
      <w:r w:rsidR="00287E82" w:rsidRPr="00840E36">
        <w:rPr>
          <w:rFonts w:asciiTheme="minorHAnsi" w:hAnsiTheme="minorHAnsi"/>
          <w:i/>
          <w:iCs/>
          <w:color w:val="000000" w:themeColor="text1"/>
          <w:sz w:val="20"/>
          <w:szCs w:val="20"/>
        </w:rPr>
        <w:br/>
      </w:r>
      <w:r w:rsidRPr="00840E36">
        <w:rPr>
          <w:rFonts w:asciiTheme="minorHAnsi" w:hAnsiTheme="minorHAnsi"/>
          <w:i/>
          <w:iCs/>
          <w:color w:val="000000" w:themeColor="text1"/>
          <w:sz w:val="20"/>
          <w:szCs w:val="20"/>
        </w:rPr>
        <w:t xml:space="preserve">or in the lobby </w:t>
      </w:r>
      <w:r w:rsidR="000519D9" w:rsidRPr="00840E36">
        <w:rPr>
          <w:rFonts w:asciiTheme="minorHAnsi" w:hAnsiTheme="minorHAnsi"/>
          <w:i/>
          <w:iCs/>
          <w:color w:val="000000" w:themeColor="text1"/>
          <w:sz w:val="20"/>
          <w:szCs w:val="20"/>
        </w:rPr>
        <w:t>atrium.</w:t>
      </w:r>
    </w:p>
    <w:p w14:paraId="6553A5BF" w14:textId="405C1796" w:rsidR="6F45BF01" w:rsidRDefault="6F45BF01" w:rsidP="00E944EC">
      <w:pPr>
        <w:pStyle w:val="Header01NameofCollege"/>
        <w:ind w:left="0"/>
      </w:pPr>
    </w:p>
    <w:sectPr w:rsidR="6F45BF01" w:rsidSect="002A7810">
      <w:headerReference w:type="even" r:id="rId15"/>
      <w:footerReference w:type="even" r:id="rId16"/>
      <w:headerReference w:type="first" r:id="rId17"/>
      <w:footerReference w:type="first" r:id="rId18"/>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ECD38" w14:textId="77777777" w:rsidR="00C82ECC" w:rsidRDefault="00C82ECC" w:rsidP="00782F2B">
      <w:r>
        <w:separator/>
      </w:r>
    </w:p>
  </w:endnote>
  <w:endnote w:type="continuationSeparator" w:id="0">
    <w:p w14:paraId="5ACD8F9D" w14:textId="77777777" w:rsidR="00C82ECC" w:rsidRDefault="00C82ECC" w:rsidP="00782F2B">
      <w:r>
        <w:continuationSeparator/>
      </w:r>
    </w:p>
  </w:endnote>
  <w:endnote w:type="continuationNotice" w:id="1">
    <w:p w14:paraId="1EE22FED" w14:textId="77777777" w:rsidR="00C82ECC" w:rsidRDefault="00C82EC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1DF68823-FC7D-4F1B-BE68-FF8BC7718184}"/>
    <w:embedBold r:id="rId2" w:fontKey="{85EA4F9F-51EF-4AC3-9E06-658ED16E6763}"/>
    <w:embedItalic r:id="rId3" w:fontKey="{C38DF4FC-6798-4BF1-B414-D0D6C8B32431}"/>
    <w:embedBoldItalic r:id="rId4" w:fontKey="{F7A4B8BB-99B5-45E6-A76E-3CBD34E4BDB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3965414E-803D-4239-AC0C-7A155257AC19}"/>
  </w:font>
  <w:font w:name="Raleway">
    <w:charset w:val="00"/>
    <w:family w:val="auto"/>
    <w:pitch w:val="variable"/>
    <w:sig w:usb0="A00002FF" w:usb1="5000205B" w:usb2="00000000" w:usb3="00000000" w:csb0="00000197" w:csb1="00000000"/>
    <w:embedRegular r:id="rId6" w:fontKey="{AFD53504-AA8D-4FF4-B3FF-E1829256E289}"/>
    <w:embedBold r:id="rId7" w:fontKey="{D7C04D44-C30A-4E8D-AC9F-16C3C267D703}"/>
    <w:embedItalic r:id="rId8" w:fontKey="{6CFFF05A-DE4A-4B49-B9AE-34A232EEB968}"/>
    <w:embedBoldItalic r:id="rId9" w:fontKey="{FD2E3776-EC1A-4C45-AFE4-C4A023DE214C}"/>
  </w:font>
  <w:font w:name="Roboto Black">
    <w:panose1 w:val="02000000000000000000"/>
    <w:charset w:val="00"/>
    <w:family w:val="auto"/>
    <w:pitch w:val="variable"/>
    <w:sig w:usb0="E00002FF" w:usb1="5000205B" w:usb2="00000020" w:usb3="00000000" w:csb0="0000019F" w:csb1="00000000"/>
    <w:embedRegular r:id="rId10" w:fontKey="{024765AC-7187-447C-B8C6-66E4A2532B10}"/>
    <w:embedItalic r:id="rId11" w:fontKey="{AD174454-9FAB-40BA-922D-75ECDE458FB9}"/>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2" w:fontKey="{A3489C80-01D9-4B0C-9494-6FE00025AB8A}"/>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3" w:fontKey="{4F442602-CCE9-41E2-8B78-36C4CDFEA6C2}"/>
  </w:font>
  <w:font w:name="Raleway Medium">
    <w:charset w:val="00"/>
    <w:family w:val="auto"/>
    <w:pitch w:val="variable"/>
    <w:sig w:usb0="A00002FF" w:usb1="5000205B" w:usb2="00000000" w:usb3="00000000" w:csb0="00000197" w:csb1="00000000"/>
    <w:embedRegular r:id="rId14" w:fontKey="{2E7A909C-BDD7-42CF-9485-BD3A667E731D}"/>
  </w:font>
  <w:font w:name="Calibri">
    <w:panose1 w:val="020F0502020204030204"/>
    <w:charset w:val="00"/>
    <w:family w:val="swiss"/>
    <w:pitch w:val="variable"/>
    <w:sig w:usb0="E4002EFF" w:usb1="C200247B" w:usb2="00000009" w:usb3="00000000" w:csb0="000001FF" w:csb1="00000000"/>
    <w:embedRegular r:id="rId15" w:fontKey="{724CEFF8-A0B8-47BE-BDBF-2C80CD8E979D}"/>
    <w:embedItalic r:id="rId16" w:fontKey="{84A122CC-9882-4F31-866E-DB91190569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40CEB" w14:textId="77777777" w:rsidR="00FE7530" w:rsidRDefault="00FE7530" w:rsidP="0020595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BD05635" w14:textId="77777777" w:rsidR="00FE7530" w:rsidRDefault="00FE7530" w:rsidP="00F47279">
    <w:pPr>
      <w:ind w:right="360"/>
    </w:pPr>
    <w:r>
      <w:rPr>
        <w:noProof/>
      </w:rPr>
      <mc:AlternateContent>
        <mc:Choice Requires="wps">
          <w:drawing>
            <wp:anchor distT="4294967294" distB="4294967294" distL="114300" distR="114300" simplePos="0" relativeHeight="251662340" behindDoc="0" locked="0" layoutInCell="1" allowOverlap="1" wp14:anchorId="79AF1277" wp14:editId="263584DE">
              <wp:simplePos x="0" y="0"/>
              <wp:positionH relativeFrom="margin">
                <wp:align>center</wp:align>
              </wp:positionH>
              <wp:positionV relativeFrom="paragraph">
                <wp:posOffset>-615951</wp:posOffset>
              </wp:positionV>
              <wp:extent cx="6594475" cy="0"/>
              <wp:effectExtent l="0" t="0" r="0" b="0"/>
              <wp:wrapNone/>
              <wp:docPr id="221602407"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4475" cy="0"/>
                      </a:xfrm>
                      <a:prstGeom prst="line">
                        <a:avLst/>
                      </a:prstGeom>
                      <a:noFill/>
                      <a:ln w="6350" cap="flat" cmpd="sng" algn="ctr">
                        <a:solidFill>
                          <a:srgbClr val="FFCD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adec="http://schemas.microsoft.com/office/drawing/2017/decorative" xmlns:a="http://schemas.openxmlformats.org/drawingml/2006/main">
          <w:pict>
            <v:line id="Straight Connector 2" style="position:absolute;flip:y;z-index:2516623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margin" alt="&quot;&quot;" o:spid="_x0000_s1026" strokecolor="#ffcd00" strokeweight=".5pt" from="0,-48.5pt" to="519.25pt,-48.5pt" w14:anchorId="1D91B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">
              <v:stroke joinstyle="miter"/>
              <o:lock v:ext="edit" shapetype="f"/>
              <w10:wrap anchorx="margin"/>
            </v:line>
          </w:pict>
        </mc:Fallback>
      </mc:AlternateContent>
    </w:r>
    <w:r>
      <w:rPr>
        <w:noProof/>
      </w:rPr>
      <mc:AlternateContent>
        <mc:Choice Requires="wps">
          <w:drawing>
            <wp:anchor distT="0" distB="0" distL="114300" distR="114300" simplePos="0" relativeHeight="251661316" behindDoc="0" locked="0" layoutInCell="1" allowOverlap="1" wp14:anchorId="3FA5AE8E" wp14:editId="52264F8F">
              <wp:simplePos x="0" y="0"/>
              <wp:positionH relativeFrom="margin">
                <wp:align>center</wp:align>
              </wp:positionH>
              <wp:positionV relativeFrom="paragraph">
                <wp:posOffset>-608330</wp:posOffset>
              </wp:positionV>
              <wp:extent cx="6734810" cy="685800"/>
              <wp:effectExtent l="0" t="0" r="0" b="0"/>
              <wp:wrapNone/>
              <wp:docPr id="656243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4810" cy="685800"/>
                      </a:xfrm>
                      <a:prstGeom prst="rect">
                        <a:avLst/>
                      </a:prstGeom>
                      <a:noFill/>
                      <a:ln w="6350">
                        <a:noFill/>
                      </a:ln>
                    </wps:spPr>
                    <wps:txbx>
                      <w:txbxContent>
                        <w:p w14:paraId="7E5DC9D2" w14:textId="77777777" w:rsidR="00FE7530" w:rsidRPr="00A8085D" w:rsidRDefault="00FE7530" w:rsidP="007E1240">
                          <w:pPr>
                            <w:rPr>
                              <w:sz w:val="12"/>
                              <w:szCs w:val="12"/>
                            </w:rPr>
                          </w:pPr>
                          <w:r w:rsidRPr="00840E36">
                            <w:rPr>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shapetype id="_x0000_t202" coordsize="21600,21600" o:spt="202" path="m,l,21600r21600,l21600,xe" w14:anchorId="3FA5AE8E">
              <v:stroke joinstyle="miter"/>
              <v:path gradientshapeok="t" o:connecttype="rect"/>
            </v:shapetype>
            <v:shape id="Text Box 1" style="position:absolute;left:0;text-align:left;margin-left:0;margin-top:-47.9pt;width:530.3pt;height:54pt;z-index:251661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">
              <v:textbox>
                <w:txbxContent>
                  <w:p w:rsidRPr="00A8085D" w:rsidR="00FE7530" w:rsidP="007E1240" w:rsidRDefault="00FE7530" w14:paraId="7E5DC9D2" w14:textId="77777777">
                    <w:pPr>
                      <w:rPr>
                        <w:sz w:val="12"/>
                        <w:szCs w:val="12"/>
                      </w:rPr>
                    </w:pPr>
                    <w:r w:rsidRPr="00840E36">
                      <w:rPr>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v:textbox>
              <w10:wrap anchorx="margin"/>
            </v:shape>
          </w:pict>
        </mc:Fallback>
      </mc:AlternateContent>
    </w:r>
  </w:p>
  <w:p w14:paraId="628809FE" w14:textId="77777777" w:rsidR="00FE7530" w:rsidRDefault="00FE7530"/>
  <w:p w14:paraId="17F42DD7" w14:textId="77777777" w:rsidR="00FE7530" w:rsidRDefault="00FE7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52A36F73" w14:textId="77777777"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14:paraId="62F78217" w14:textId="77777777" w:rsidR="00205953" w:rsidRDefault="00205953" w:rsidP="00977820">
    <w:pPr>
      <w:pStyle w:val="Footer"/>
    </w:pPr>
    <w:r>
      <w:rPr>
        <w:noProof/>
      </w:rPr>
      <mc:AlternateContent>
        <mc:Choice Requires="wps">
          <w:drawing>
            <wp:anchor distT="0" distB="0" distL="114300" distR="114300" simplePos="0" relativeHeight="251658242" behindDoc="0" locked="0" layoutInCell="1" allowOverlap="1" wp14:anchorId="7A337FBC" wp14:editId="49EE406C">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dec="http://schemas.microsoft.com/office/drawing/2017/decorative"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alt="&quot;&quot;" o:spid="_x0000_s1026" strokecolor="#ffcd00 [3204]" strokeweight=".5pt" from="0,-48.5pt" to="519.25pt,-48.5pt" w14:anchorId="77805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4E220F6C" wp14:editId="0BB6773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2CF7A972" w14:textId="77777777" w:rsidR="00205953" w:rsidRPr="001C2196" w:rsidRDefault="00205953" w:rsidP="007E1240">
                          <w:pPr>
                            <w:rPr>
                              <w:rFonts w:asciiTheme="minorHAnsi" w:hAnsiTheme="minorHAnsi"/>
                              <w:sz w:val="12"/>
                              <w:szCs w:val="12"/>
                            </w:rPr>
                          </w:pPr>
                          <w:r w:rsidRPr="00840E36">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shapetype id="_x0000_t202" coordsize="21600,21600" o:spt="202" path="m,l,21600r21600,l21600,xe" w14:anchorId="4E220F6C">
              <v:stroke joinstyle="miter"/>
              <v:path gradientshapeok="t" o:connecttype="rect"/>
            </v:shapetype>
            <v:shape id="Text Box 30" style="position:absolute;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kb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">
              <v:textbox>
                <w:txbxContent>
                  <w:p w:rsidRPr="001C2196" w:rsidR="00205953" w:rsidP="007E1240" w:rsidRDefault="00205953" w14:paraId="2CF7A972" w14:textId="77777777">
                    <w:pPr>
                      <w:rPr>
                        <w:rFonts w:asciiTheme="minorHAnsi" w:hAnsiTheme="minorHAnsi"/>
                        <w:sz w:val="12"/>
                        <w:szCs w:val="12"/>
                      </w:rPr>
                    </w:pPr>
                    <w:r w:rsidRPr="00840E36">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5325" w14:textId="0F303ECE" w:rsidR="003F13CA" w:rsidRDefault="003F13CA" w:rsidP="00AA7FA0">
    <w:pPr>
      <w:pStyle w:val="Footer"/>
      <w:jc w:val="right"/>
    </w:pPr>
  </w:p>
  <w:p w14:paraId="0E70B379" w14:textId="77777777" w:rsidR="003F13CA" w:rsidRDefault="003F1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7EF87" w14:textId="77777777" w:rsidR="00C82ECC" w:rsidRDefault="00C82ECC" w:rsidP="00782F2B">
      <w:r>
        <w:separator/>
      </w:r>
    </w:p>
  </w:footnote>
  <w:footnote w:type="continuationSeparator" w:id="0">
    <w:p w14:paraId="5318A553" w14:textId="77777777" w:rsidR="00C82ECC" w:rsidRDefault="00C82ECC" w:rsidP="00782F2B">
      <w:r>
        <w:continuationSeparator/>
      </w:r>
    </w:p>
  </w:footnote>
  <w:footnote w:type="continuationNotice" w:id="1">
    <w:p w14:paraId="41C178A8" w14:textId="77777777" w:rsidR="00C82ECC" w:rsidRDefault="00C82EC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F76F1" w14:textId="77777777" w:rsidR="00FE7530" w:rsidRDefault="00FE7530">
    <w:pPr>
      <w:spacing w:before="0" w:after="0" w:line="240" w:lineRule="auto"/>
    </w:pPr>
    <w:r>
      <w:rPr>
        <w:noProof/>
      </w:rPr>
      <mc:AlternateContent>
        <mc:Choice Requires="wpg">
          <w:drawing>
            <wp:anchor distT="0" distB="0" distL="114300" distR="114300" simplePos="0" relativeHeight="251660292" behindDoc="0" locked="0" layoutInCell="1" allowOverlap="1" wp14:anchorId="24C4E6D6" wp14:editId="52F899EA">
              <wp:simplePos x="0" y="0"/>
              <wp:positionH relativeFrom="margin">
                <wp:posOffset>-49530</wp:posOffset>
              </wp:positionH>
              <wp:positionV relativeFrom="paragraph">
                <wp:posOffset>-208915</wp:posOffset>
              </wp:positionV>
              <wp:extent cx="6588760" cy="450215"/>
              <wp:effectExtent l="0" t="0" r="0" b="0"/>
              <wp:wrapNone/>
              <wp:docPr id="1070799550"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8760" cy="450215"/>
                        <a:chOff x="0" y="0"/>
                        <a:chExt cx="6589055" cy="450215"/>
                      </a:xfrm>
                    </wpg:grpSpPr>
                    <pic:pic xmlns:pic="http://schemas.openxmlformats.org/drawingml/2006/picture">
                      <pic:nvPicPr>
                        <pic:cNvPr id="995206614" name="Picture 995206614"/>
                        <pic:cNvPicPr>
                          <a:picLocks/>
                        </pic:cNvPicPr>
                      </pic:nvPicPr>
                      <pic:blipFill>
                        <a:blip r:embed="rId1"/>
                        <a:srcRect/>
                        <a:stretch>
                          <a:fillRect/>
                        </a:stretch>
                      </pic:blipFill>
                      <pic:spPr bwMode="auto">
                        <a:xfrm>
                          <a:off x="5688625" y="0"/>
                          <a:ext cx="900430" cy="450215"/>
                        </a:xfrm>
                        <a:prstGeom prst="rect">
                          <a:avLst/>
                        </a:prstGeom>
                        <a:noFill/>
                        <a:ln>
                          <a:noFill/>
                        </a:ln>
                      </pic:spPr>
                    </pic:pic>
                    <wps:wsp>
                      <wps:cNvPr id="360358423" name="Straight Connector 360358423"/>
                      <wps:cNvCnPr>
                        <a:cxnSpLocks/>
                      </wps:cNvCnPr>
                      <wps:spPr>
                        <a:xfrm flipV="1">
                          <a:off x="43961" y="334108"/>
                          <a:ext cx="5512435" cy="0"/>
                        </a:xfrm>
                        <a:prstGeom prst="line">
                          <a:avLst/>
                        </a:prstGeom>
                        <a:noFill/>
                        <a:ln w="6350" cap="flat" cmpd="sng" algn="ctr">
                          <a:solidFill>
                            <a:srgbClr val="FFCD00"/>
                          </a:solidFill>
                          <a:prstDash val="solid"/>
                          <a:miter lim="800000"/>
                        </a:ln>
                        <a:effectLst/>
                      </wps:spPr>
                      <wps:bodyPr/>
                    </wps:wsp>
                    <wps:wsp>
                      <wps:cNvPr id="1045806342" name="Text Box 1045806342"/>
                      <wps:cNvSpPr txBox="1">
                        <a:spLocks/>
                      </wps:cNvSpPr>
                      <wps:spPr>
                        <a:xfrm>
                          <a:off x="0" y="26377"/>
                          <a:ext cx="5301762" cy="378069"/>
                        </a:xfrm>
                        <a:prstGeom prst="rect">
                          <a:avLst/>
                        </a:prstGeom>
                        <a:noFill/>
                        <a:ln w="6350">
                          <a:noFill/>
                        </a:ln>
                      </wps:spPr>
                      <wps:txbx>
                        <w:txbxContent>
                          <w:p w14:paraId="72F522CA" w14:textId="77777777" w:rsidR="00FE7530" w:rsidRPr="00A8085D" w:rsidRDefault="00FE7530">
                            <w:r w:rsidRPr="00A8085D">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pic="http://schemas.openxmlformats.org/drawingml/2006/picture" xmlns:adec="http://schemas.microsoft.com/office/drawing/2017/decorative" xmlns:a="http://schemas.openxmlformats.org/drawingml/2006/main">
          <w:pict>
            <v:group id="Group 4" style="position:absolute;left:0;text-align:left;margin-left:-3.9pt;margin-top:-16.45pt;width:518.8pt;height:35.45pt;z-index:251660292;mso-position-horizontal-relative:margin;mso-width-relative:margin" alt="&quot;&quot;" coordsize="65890,4502" o:spid="_x0000_s1026" w14:anchorId="24C4E6D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95206614"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">
                <v:imagedata o:title="" r:id="rId2"/>
                <o:lock v:ext="edit" aspectratio="f"/>
              </v:shape>
              <v:line id="Straight Connector 360358423" style="position:absolute;flip:y;visibility:visible;mso-wrap-style:square" o:spid="_x0000_s1028" strokecolor="#ffcd00"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">
                <v:stroke joinstyle="miter"/>
                <o:lock v:ext="edit" shapetype="f"/>
              </v:line>
              <v:shapetype id="_x0000_t202" coordsize="21600,21600" o:spt="202" path="m,l,21600r21600,l21600,xe">
                <v:stroke joinstyle="miter"/>
                <v:path gradientshapeok="t" o:connecttype="rect"/>
              </v:shapetype>
              <v:shape id="Text Box 1045806342"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">
                <v:textbox>
                  <w:txbxContent>
                    <w:p w:rsidRPr="00A8085D" w:rsidR="00FE7530" w:rsidRDefault="00FE7530" w14:paraId="72F522CA" w14:textId="77777777">
                      <w:r w:rsidRPr="00A8085D">
                        <w:t>Document Title</w:t>
                      </w:r>
                    </w:p>
                  </w:txbxContent>
                </v:textbox>
              </v:shape>
              <w10:wrap anchorx="margin"/>
            </v:group>
          </w:pict>
        </mc:Fallback>
      </mc:AlternateContent>
    </w:r>
  </w:p>
  <w:p w14:paraId="4502D11E" w14:textId="77777777" w:rsidR="00FE7530" w:rsidRDefault="00FE7530"/>
  <w:p w14:paraId="181D5660" w14:textId="77777777" w:rsidR="00FE7530" w:rsidRDefault="00FE7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FAAFF" w14:textId="77777777" w:rsidR="00FE7530" w:rsidRDefault="00FE7530" w:rsidP="002133FD">
    <w:pPr>
      <w:tabs>
        <w:tab w:val="left" w:pos="2812"/>
        <w:tab w:val="left" w:pos="530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EB80" w14:textId="77777777" w:rsidR="00684135" w:rsidRDefault="00684135">
    <w:pPr>
      <w:pStyle w:val="Header"/>
    </w:pPr>
    <w:r>
      <w:rPr>
        <w:noProof/>
      </w:rPr>
      <w:drawing>
        <wp:inline distT="0" distB="0" distL="0" distR="0" wp14:anchorId="22C6EFDA" wp14:editId="4A9E2BF1">
          <wp:extent cx="1316736" cy="384486"/>
          <wp:effectExtent l="0" t="0" r="4445" b="0"/>
          <wp:docPr id="105074792" name="Picture 105074792" descr="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70820" name="Picture 220970820" descr="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231A"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35C43371" wp14:editId="518DD9ED">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24423E6"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v:group id="Group 45" style="position:absolute;left:0;text-align:left;margin-left:-3.9pt;margin-top:-16.45pt;width:518.8pt;height:35.45pt;z-index:251658240;mso-position-horizontal-relative:margin;mso-width-relative:margin" alt="&quot;&quot;" coordsize="65890,4502" o:spid="_x0000_s1031" w14:anchorId="35C4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fnGQQAAEI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33"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024423E6"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F9C1" w14:textId="77777777" w:rsidR="002C7F8D" w:rsidRPr="002C7F8D" w:rsidRDefault="002C7F8D" w:rsidP="002C7F8D">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5pt;height:225.5pt" o:bullet="t">
        <v:imagedata r:id="rId1" o:title="s"/>
      </v:shape>
    </w:pict>
  </w:numPicBullet>
  <w:numPicBullet w:numPicBulletId="1">
    <w:pict>
      <v:shape id="_x0000_i1027" type="#_x0000_t75" style="width:935.5pt;height:953.5pt" o:bullet="t">
        <v:imagedata r:id="rId2" o:title="f"/>
      </v:shape>
    </w:pict>
  </w:numPicBullet>
  <w:numPicBullet w:numPicBulletId="2">
    <w:pict>
      <v:shape id="_x0000_i1028" type="#_x0000_t75" style="width:1564.5pt;height:447pt" o:bullet="t">
        <v:imagedata r:id="rId3" o:title="Untitled-1"/>
      </v:shape>
    </w:pict>
  </w:numPicBullet>
  <w:numPicBullet w:numPicBulletId="3">
    <w:pict>
      <v:shape id="_x0000_i1029" type="#_x0000_t75" style="width:392pt;height:394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61A"/>
    <w:rsid w:val="0000284D"/>
    <w:rsid w:val="00003A3A"/>
    <w:rsid w:val="0000521C"/>
    <w:rsid w:val="00006949"/>
    <w:rsid w:val="00007CEE"/>
    <w:rsid w:val="000130F7"/>
    <w:rsid w:val="00024148"/>
    <w:rsid w:val="00041826"/>
    <w:rsid w:val="00042678"/>
    <w:rsid w:val="0004377D"/>
    <w:rsid w:val="00043B63"/>
    <w:rsid w:val="0005159A"/>
    <w:rsid w:val="000519D9"/>
    <w:rsid w:val="00056A8B"/>
    <w:rsid w:val="00064050"/>
    <w:rsid w:val="00064C98"/>
    <w:rsid w:val="000729AC"/>
    <w:rsid w:val="0008065C"/>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0AE5"/>
    <w:rsid w:val="00122FC1"/>
    <w:rsid w:val="00124F28"/>
    <w:rsid w:val="00140B7F"/>
    <w:rsid w:val="001556EA"/>
    <w:rsid w:val="00164E03"/>
    <w:rsid w:val="00166430"/>
    <w:rsid w:val="0016707E"/>
    <w:rsid w:val="0017348D"/>
    <w:rsid w:val="001755DF"/>
    <w:rsid w:val="00181622"/>
    <w:rsid w:val="00187123"/>
    <w:rsid w:val="00192029"/>
    <w:rsid w:val="0019708A"/>
    <w:rsid w:val="001A30DC"/>
    <w:rsid w:val="001A6CE6"/>
    <w:rsid w:val="001B0133"/>
    <w:rsid w:val="001B07AC"/>
    <w:rsid w:val="001B4A26"/>
    <w:rsid w:val="001B7FBF"/>
    <w:rsid w:val="001C2196"/>
    <w:rsid w:val="001C2969"/>
    <w:rsid w:val="001C4083"/>
    <w:rsid w:val="001C4306"/>
    <w:rsid w:val="001C65BB"/>
    <w:rsid w:val="001D0607"/>
    <w:rsid w:val="001D083A"/>
    <w:rsid w:val="001D51DB"/>
    <w:rsid w:val="001D6230"/>
    <w:rsid w:val="00200BAA"/>
    <w:rsid w:val="00205953"/>
    <w:rsid w:val="002059A5"/>
    <w:rsid w:val="00206307"/>
    <w:rsid w:val="00207055"/>
    <w:rsid w:val="002133FD"/>
    <w:rsid w:val="002137DC"/>
    <w:rsid w:val="00224537"/>
    <w:rsid w:val="002250E3"/>
    <w:rsid w:val="00234C19"/>
    <w:rsid w:val="002410C4"/>
    <w:rsid w:val="00250D27"/>
    <w:rsid w:val="00275355"/>
    <w:rsid w:val="00275818"/>
    <w:rsid w:val="00287E82"/>
    <w:rsid w:val="00292BD4"/>
    <w:rsid w:val="002A183D"/>
    <w:rsid w:val="002A36AB"/>
    <w:rsid w:val="002A57E9"/>
    <w:rsid w:val="002A6386"/>
    <w:rsid w:val="002A7810"/>
    <w:rsid w:val="002B466A"/>
    <w:rsid w:val="002B4C3E"/>
    <w:rsid w:val="002B676D"/>
    <w:rsid w:val="002C0B4E"/>
    <w:rsid w:val="002C39A6"/>
    <w:rsid w:val="002C6ADA"/>
    <w:rsid w:val="002C7F8D"/>
    <w:rsid w:val="002D5D31"/>
    <w:rsid w:val="002D5F25"/>
    <w:rsid w:val="002E20CD"/>
    <w:rsid w:val="002E2C6A"/>
    <w:rsid w:val="002F4BB8"/>
    <w:rsid w:val="003025C3"/>
    <w:rsid w:val="00303D2C"/>
    <w:rsid w:val="00306CED"/>
    <w:rsid w:val="0031576E"/>
    <w:rsid w:val="003157A7"/>
    <w:rsid w:val="00322574"/>
    <w:rsid w:val="00325CEA"/>
    <w:rsid w:val="00330A36"/>
    <w:rsid w:val="00331821"/>
    <w:rsid w:val="003337AB"/>
    <w:rsid w:val="0033492D"/>
    <w:rsid w:val="003353BC"/>
    <w:rsid w:val="00340544"/>
    <w:rsid w:val="00345509"/>
    <w:rsid w:val="00345AE9"/>
    <w:rsid w:val="00346354"/>
    <w:rsid w:val="0035397C"/>
    <w:rsid w:val="003542BB"/>
    <w:rsid w:val="00354800"/>
    <w:rsid w:val="00360069"/>
    <w:rsid w:val="00360209"/>
    <w:rsid w:val="00361677"/>
    <w:rsid w:val="003621B8"/>
    <w:rsid w:val="00391FF0"/>
    <w:rsid w:val="00392C98"/>
    <w:rsid w:val="00392CDF"/>
    <w:rsid w:val="00395024"/>
    <w:rsid w:val="003A76BD"/>
    <w:rsid w:val="003A7A3C"/>
    <w:rsid w:val="003B711A"/>
    <w:rsid w:val="003C5A5F"/>
    <w:rsid w:val="003D1359"/>
    <w:rsid w:val="003D7361"/>
    <w:rsid w:val="003F13CA"/>
    <w:rsid w:val="003F5DC2"/>
    <w:rsid w:val="003F68AE"/>
    <w:rsid w:val="0040067E"/>
    <w:rsid w:val="00400C1C"/>
    <w:rsid w:val="0041078C"/>
    <w:rsid w:val="00432058"/>
    <w:rsid w:val="00436098"/>
    <w:rsid w:val="00436A7F"/>
    <w:rsid w:val="00437F45"/>
    <w:rsid w:val="00444625"/>
    <w:rsid w:val="00453929"/>
    <w:rsid w:val="00471717"/>
    <w:rsid w:val="004728F5"/>
    <w:rsid w:val="00486CAE"/>
    <w:rsid w:val="00497911"/>
    <w:rsid w:val="004B33EC"/>
    <w:rsid w:val="004C3DB5"/>
    <w:rsid w:val="004C4C72"/>
    <w:rsid w:val="004C5F30"/>
    <w:rsid w:val="004D6840"/>
    <w:rsid w:val="004E3AF8"/>
    <w:rsid w:val="004E5216"/>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7C00"/>
    <w:rsid w:val="005F3228"/>
    <w:rsid w:val="005F52E2"/>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84135"/>
    <w:rsid w:val="00693662"/>
    <w:rsid w:val="00694A03"/>
    <w:rsid w:val="00696223"/>
    <w:rsid w:val="00697A8B"/>
    <w:rsid w:val="006A5312"/>
    <w:rsid w:val="006B1623"/>
    <w:rsid w:val="006B1B23"/>
    <w:rsid w:val="006B567C"/>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23F7F"/>
    <w:rsid w:val="00731B0D"/>
    <w:rsid w:val="00735666"/>
    <w:rsid w:val="0073713F"/>
    <w:rsid w:val="00742404"/>
    <w:rsid w:val="00743E44"/>
    <w:rsid w:val="007448A2"/>
    <w:rsid w:val="00747801"/>
    <w:rsid w:val="00750E96"/>
    <w:rsid w:val="00752D2E"/>
    <w:rsid w:val="00772BC2"/>
    <w:rsid w:val="00782F2B"/>
    <w:rsid w:val="0078505B"/>
    <w:rsid w:val="00790329"/>
    <w:rsid w:val="00792DEA"/>
    <w:rsid w:val="007937FC"/>
    <w:rsid w:val="007C17DD"/>
    <w:rsid w:val="007D2DF3"/>
    <w:rsid w:val="007D4DC8"/>
    <w:rsid w:val="007E1240"/>
    <w:rsid w:val="0080356A"/>
    <w:rsid w:val="008122B9"/>
    <w:rsid w:val="008258C8"/>
    <w:rsid w:val="00825D7D"/>
    <w:rsid w:val="00833BB0"/>
    <w:rsid w:val="00834FA0"/>
    <w:rsid w:val="00840C4E"/>
    <w:rsid w:val="00840E36"/>
    <w:rsid w:val="00843055"/>
    <w:rsid w:val="00850451"/>
    <w:rsid w:val="00854DC0"/>
    <w:rsid w:val="00855AC3"/>
    <w:rsid w:val="00873CBB"/>
    <w:rsid w:val="008759A3"/>
    <w:rsid w:val="00887C41"/>
    <w:rsid w:val="00891E59"/>
    <w:rsid w:val="008A7C9B"/>
    <w:rsid w:val="008B293B"/>
    <w:rsid w:val="008C6295"/>
    <w:rsid w:val="008C79E0"/>
    <w:rsid w:val="008F6114"/>
    <w:rsid w:val="00902C55"/>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752E8"/>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39A"/>
    <w:rsid w:val="009D0EFF"/>
    <w:rsid w:val="009D3406"/>
    <w:rsid w:val="009D65A8"/>
    <w:rsid w:val="009D6708"/>
    <w:rsid w:val="009E4C61"/>
    <w:rsid w:val="009E68CE"/>
    <w:rsid w:val="009F0981"/>
    <w:rsid w:val="009F45CA"/>
    <w:rsid w:val="00A04363"/>
    <w:rsid w:val="00A05CAD"/>
    <w:rsid w:val="00A06CD0"/>
    <w:rsid w:val="00A12203"/>
    <w:rsid w:val="00A2009D"/>
    <w:rsid w:val="00A364F1"/>
    <w:rsid w:val="00A40FDC"/>
    <w:rsid w:val="00A41A85"/>
    <w:rsid w:val="00A47C3A"/>
    <w:rsid w:val="00A53861"/>
    <w:rsid w:val="00A615C9"/>
    <w:rsid w:val="00A622F1"/>
    <w:rsid w:val="00A62FFC"/>
    <w:rsid w:val="00A71192"/>
    <w:rsid w:val="00A83836"/>
    <w:rsid w:val="00A842EE"/>
    <w:rsid w:val="00A8626A"/>
    <w:rsid w:val="00AA7FA0"/>
    <w:rsid w:val="00AB358A"/>
    <w:rsid w:val="00AC2081"/>
    <w:rsid w:val="00AD43C4"/>
    <w:rsid w:val="00AD4A01"/>
    <w:rsid w:val="00AD7FCD"/>
    <w:rsid w:val="00AE119A"/>
    <w:rsid w:val="00AE185B"/>
    <w:rsid w:val="00AE1A25"/>
    <w:rsid w:val="00AE3DB1"/>
    <w:rsid w:val="00AE7FB4"/>
    <w:rsid w:val="00AF2C68"/>
    <w:rsid w:val="00B07C05"/>
    <w:rsid w:val="00B13876"/>
    <w:rsid w:val="00B13CB9"/>
    <w:rsid w:val="00B17B5A"/>
    <w:rsid w:val="00B2574D"/>
    <w:rsid w:val="00B26624"/>
    <w:rsid w:val="00B27036"/>
    <w:rsid w:val="00B367E9"/>
    <w:rsid w:val="00B47D79"/>
    <w:rsid w:val="00B503BA"/>
    <w:rsid w:val="00B56082"/>
    <w:rsid w:val="00B6259F"/>
    <w:rsid w:val="00B62AD9"/>
    <w:rsid w:val="00B73D77"/>
    <w:rsid w:val="00B75D20"/>
    <w:rsid w:val="00B873A3"/>
    <w:rsid w:val="00B878DC"/>
    <w:rsid w:val="00BA5430"/>
    <w:rsid w:val="00BA5755"/>
    <w:rsid w:val="00BA5764"/>
    <w:rsid w:val="00BA5787"/>
    <w:rsid w:val="00BA640A"/>
    <w:rsid w:val="00BA776E"/>
    <w:rsid w:val="00BC1C65"/>
    <w:rsid w:val="00BC7926"/>
    <w:rsid w:val="00BC7D6D"/>
    <w:rsid w:val="00BD2785"/>
    <w:rsid w:val="00BD2BFD"/>
    <w:rsid w:val="00BD679E"/>
    <w:rsid w:val="00BE3D8B"/>
    <w:rsid w:val="00C03C4A"/>
    <w:rsid w:val="00C10886"/>
    <w:rsid w:val="00C222DD"/>
    <w:rsid w:val="00C279EE"/>
    <w:rsid w:val="00C32669"/>
    <w:rsid w:val="00C40B4B"/>
    <w:rsid w:val="00C419A9"/>
    <w:rsid w:val="00C5069C"/>
    <w:rsid w:val="00C50962"/>
    <w:rsid w:val="00C50BD6"/>
    <w:rsid w:val="00C50FBD"/>
    <w:rsid w:val="00C51AF4"/>
    <w:rsid w:val="00C55AB5"/>
    <w:rsid w:val="00C562FA"/>
    <w:rsid w:val="00C64ABE"/>
    <w:rsid w:val="00C67579"/>
    <w:rsid w:val="00C67634"/>
    <w:rsid w:val="00C6793E"/>
    <w:rsid w:val="00C70288"/>
    <w:rsid w:val="00C70496"/>
    <w:rsid w:val="00C7294D"/>
    <w:rsid w:val="00C76D1D"/>
    <w:rsid w:val="00C806AD"/>
    <w:rsid w:val="00C82ECC"/>
    <w:rsid w:val="00C841CE"/>
    <w:rsid w:val="00C84353"/>
    <w:rsid w:val="00C84A27"/>
    <w:rsid w:val="00C91FBB"/>
    <w:rsid w:val="00C94D71"/>
    <w:rsid w:val="00C9583E"/>
    <w:rsid w:val="00C97BD1"/>
    <w:rsid w:val="00CA0EAF"/>
    <w:rsid w:val="00CA12E7"/>
    <w:rsid w:val="00CA3523"/>
    <w:rsid w:val="00CB7BF7"/>
    <w:rsid w:val="00CC19E9"/>
    <w:rsid w:val="00CC5052"/>
    <w:rsid w:val="00CD0764"/>
    <w:rsid w:val="00CD222B"/>
    <w:rsid w:val="00CF18A3"/>
    <w:rsid w:val="00D03633"/>
    <w:rsid w:val="00D03E69"/>
    <w:rsid w:val="00D14076"/>
    <w:rsid w:val="00D16B6C"/>
    <w:rsid w:val="00D2061A"/>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C3082"/>
    <w:rsid w:val="00DD593C"/>
    <w:rsid w:val="00DE1589"/>
    <w:rsid w:val="00DE33A3"/>
    <w:rsid w:val="00DE5288"/>
    <w:rsid w:val="00DF1D14"/>
    <w:rsid w:val="00DF4164"/>
    <w:rsid w:val="00DF4191"/>
    <w:rsid w:val="00DF74E0"/>
    <w:rsid w:val="00E11EB0"/>
    <w:rsid w:val="00E14BBA"/>
    <w:rsid w:val="00E1699F"/>
    <w:rsid w:val="00E16C44"/>
    <w:rsid w:val="00E437C6"/>
    <w:rsid w:val="00E46FE8"/>
    <w:rsid w:val="00E50F8A"/>
    <w:rsid w:val="00E57773"/>
    <w:rsid w:val="00E6266D"/>
    <w:rsid w:val="00E73830"/>
    <w:rsid w:val="00E76825"/>
    <w:rsid w:val="00E77B3F"/>
    <w:rsid w:val="00E844B2"/>
    <w:rsid w:val="00E85823"/>
    <w:rsid w:val="00E9052C"/>
    <w:rsid w:val="00E944E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6F6B"/>
    <w:rsid w:val="00F07FC8"/>
    <w:rsid w:val="00F1432F"/>
    <w:rsid w:val="00F14509"/>
    <w:rsid w:val="00F2052D"/>
    <w:rsid w:val="00F25F8C"/>
    <w:rsid w:val="00F34569"/>
    <w:rsid w:val="00F4232C"/>
    <w:rsid w:val="00F47279"/>
    <w:rsid w:val="00F61052"/>
    <w:rsid w:val="00F61A80"/>
    <w:rsid w:val="00F652BC"/>
    <w:rsid w:val="00F741B5"/>
    <w:rsid w:val="00F953A7"/>
    <w:rsid w:val="00FA6394"/>
    <w:rsid w:val="00FA77D8"/>
    <w:rsid w:val="00FC6E36"/>
    <w:rsid w:val="00FD0DF3"/>
    <w:rsid w:val="00FD0F82"/>
    <w:rsid w:val="00FD6B25"/>
    <w:rsid w:val="00FE4A2C"/>
    <w:rsid w:val="00FE4A98"/>
    <w:rsid w:val="00FE7530"/>
    <w:rsid w:val="00FF07AE"/>
    <w:rsid w:val="6F45B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77D93BB"/>
  <w15:chartTrackingRefBased/>
  <w15:docId w15:val="{17A40531-9C5E-4469-8D09-54BC52E99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2133FD"/>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2133FD"/>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4D684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character" w:styleId="PageNumber">
    <w:name w:val="page number"/>
    <w:basedOn w:val="DefaultParagraphFont"/>
    <w:uiPriority w:val="99"/>
    <w:semiHidden/>
    <w:unhideWhenUsed/>
    <w:rsid w:val="00F47279"/>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684135"/>
    <w:pPr>
      <w:snapToGrid w:val="0"/>
      <w:spacing w:after="80" w:line="700" w:lineRule="exact"/>
      <w:ind w:left="-29"/>
      <w:jc w:val="left"/>
    </w:pPr>
    <w:rPr>
      <w:rFonts w:ascii="Antonio" w:hAnsi="Antonio"/>
      <w:b/>
      <w:bCs/>
      <w:caps/>
      <w:sz w:val="64"/>
      <w:szCs w:val="64"/>
    </w:rPr>
  </w:style>
  <w:style w:type="paragraph" w:customStyle="1" w:styleId="Header02Eventdetails">
    <w:name w:val="Header 02 (Event details)"/>
    <w:basedOn w:val="Normal"/>
    <w:qFormat/>
    <w:rsid w:val="00FE7530"/>
    <w:pPr>
      <w:snapToGrid w:val="0"/>
      <w:spacing w:before="0" w:after="0" w:line="320" w:lineRule="exact"/>
      <w:jc w:val="left"/>
    </w:pPr>
    <w:rPr>
      <w:sz w:val="24"/>
      <w:szCs w:val="24"/>
    </w:rPr>
  </w:style>
  <w:style w:type="paragraph" w:customStyle="1" w:styleId="BodyCopy">
    <w:name w:val="Body Copy"/>
    <w:link w:val="BodyCopyChar"/>
    <w:qFormat/>
    <w:rsid w:val="00FE7530"/>
    <w:pPr>
      <w:spacing w:line="288" w:lineRule="auto"/>
    </w:pPr>
    <w:rPr>
      <w:sz w:val="19"/>
      <w:szCs w:val="19"/>
    </w:rPr>
  </w:style>
  <w:style w:type="paragraph" w:customStyle="1" w:styleId="Subhead01">
    <w:name w:val="Subhead 01"/>
    <w:next w:val="BodyCopy"/>
    <w:qFormat/>
    <w:rsid w:val="00AD4A01"/>
    <w:pPr>
      <w:spacing w:before="40" w:after="120"/>
    </w:pPr>
    <w:rPr>
      <w:b/>
      <w:bCs/>
      <w:sz w:val="28"/>
      <w:szCs w:val="28"/>
    </w:rPr>
  </w:style>
  <w:style w:type="paragraph" w:customStyle="1" w:styleId="Subhead02bold">
    <w:name w:val="Subhead 02 (bold)"/>
    <w:basedOn w:val="Normal"/>
    <w:qFormat/>
    <w:rsid w:val="00684135"/>
    <w:pPr>
      <w:spacing w:after="20" w:line="264" w:lineRule="auto"/>
      <w:jc w:val="left"/>
    </w:pPr>
    <w:rPr>
      <w:b/>
      <w:bCs/>
      <w:sz w:val="19"/>
      <w:szCs w:val="19"/>
    </w:rPr>
  </w:style>
  <w:style w:type="character" w:customStyle="1" w:styleId="BodyCopyChar">
    <w:name w:val="Body Copy Char"/>
    <w:basedOn w:val="DefaultParagraphFont"/>
    <w:link w:val="BodyCopy"/>
    <w:rsid w:val="00684135"/>
    <w:rPr>
      <w:sz w:val="19"/>
      <w:szCs w:val="19"/>
    </w:rPr>
  </w:style>
  <w:style w:type="character" w:styleId="UnresolvedMention">
    <w:name w:val="Unresolved Mention"/>
    <w:basedOn w:val="DefaultParagraphFont"/>
    <w:uiPriority w:val="99"/>
    <w:semiHidden/>
    <w:unhideWhenUsed/>
    <w:rsid w:val="000729AC"/>
    <w:rPr>
      <w:color w:val="605E5C"/>
      <w:shd w:val="clear" w:color="auto" w:fill="E1DFDD"/>
    </w:rPr>
  </w:style>
  <w:style w:type="paragraph" w:customStyle="1" w:styleId="xmsonormal">
    <w:name w:val="x_msonormal"/>
    <w:basedOn w:val="Normal"/>
    <w:rsid w:val="00E1699F"/>
    <w:pPr>
      <w:spacing w:before="0" w:after="0" w:line="240" w:lineRule="auto"/>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utchi\Desktop\Commencement\OOE%20Templates\IOWA-OrderofEvents-FullPage\IOWA-OrderofEvents-FullPage-BW.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7130D-FE11-40E7-95FD-9CCAA8AB1540}">
  <ds:schemaRefs>
    <ds:schemaRef ds:uri="http://schemas.microsoft.com/sharepoint/v3/contenttype/forms"/>
  </ds:schemaRefs>
</ds:datastoreItem>
</file>

<file path=customXml/itemProps2.xml><?xml version="1.0" encoding="utf-8"?>
<ds:datastoreItem xmlns:ds="http://schemas.openxmlformats.org/officeDocument/2006/customXml" ds:itemID="{77989C88-FFB7-43C6-8AC3-29AFA1A3F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D5AA17-304F-47C2-BB6B-BA90ADA8836A}">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IOWA-OrderofEvents-FullPage-BW</Template>
  <TotalTime>1</TotalTime>
  <Pages>2</Pages>
  <Words>155</Words>
  <Characters>885</Characters>
  <Application>Microsoft Office Word</Application>
  <DocSecurity>0</DocSecurity>
  <Lines>7</Lines>
  <Paragraphs>2</Paragraphs>
  <ScaleCrop>false</ScaleCrop>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CPH Commencment Program</dc:title>
  <dc:subject/>
  <dc:creator>Hutchison, Joshua T</dc:creator>
  <cp:keywords/>
  <dc:description/>
  <cp:lastModifiedBy>Hutchison, Joshua T</cp:lastModifiedBy>
  <cp:revision>4</cp:revision>
  <cp:lastPrinted>2026-04-20T21:02:00Z</cp:lastPrinted>
  <dcterms:created xsi:type="dcterms:W3CDTF">2026-04-22T16:57:00Z</dcterms:created>
  <dcterms:modified xsi:type="dcterms:W3CDTF">2026-04-22T18:33:00Z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y fmtid="{D5CDD505-2E9C-101B-9397-08002B2CF9AE}" pid="3" name="MediaServiceImageTags">
    <vt:lpwstr/>
  </property>
</Properties>
</file>