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01654" w14:textId="77777777" w:rsidR="0068674D" w:rsidRPr="00684135" w:rsidRDefault="0068674D" w:rsidP="0068674D">
      <w:pPr>
        <w:pStyle w:val="Header01NameofCollege"/>
      </w:pPr>
      <w:r>
        <w:t>Graduate College Doctoral Commencement Ceremony</w:t>
      </w:r>
    </w:p>
    <w:p w14:paraId="57B76ACC" w14:textId="561102DE" w:rsidR="00FE7530" w:rsidRPr="00EC39C5" w:rsidRDefault="00B75DCC" w:rsidP="00EC39C5">
      <w:pPr>
        <w:pStyle w:val="Header02Eventdetails"/>
      </w:pPr>
      <w:r>
        <w:t>Friday</w:t>
      </w:r>
      <w:r w:rsidR="00FE7530" w:rsidRPr="00EC39C5">
        <w:t xml:space="preserve">, </w:t>
      </w:r>
      <w:r w:rsidR="00492FFF">
        <w:t>May</w:t>
      </w:r>
      <w:r w:rsidR="00FE7530" w:rsidRPr="00EC39C5">
        <w:t xml:space="preserve"> </w:t>
      </w:r>
      <w:r>
        <w:t>1</w:t>
      </w:r>
      <w:r w:rsidR="00B53689">
        <w:t>5</w:t>
      </w:r>
      <w:r w:rsidR="00FE7530" w:rsidRPr="00EC39C5">
        <w:t>, 202</w:t>
      </w:r>
      <w:r w:rsidR="00B53689">
        <w:t>6</w:t>
      </w:r>
      <w:r w:rsidR="00FE7530" w:rsidRPr="00EC39C5">
        <w:t xml:space="preserve">  |  </w:t>
      </w:r>
      <w:r w:rsidR="00492FFF">
        <w:t>7</w:t>
      </w:r>
      <w:r w:rsidR="00FE7530" w:rsidRPr="00EC39C5">
        <w:t xml:space="preserve">:00 </w:t>
      </w:r>
      <w:r w:rsidR="00492FFF">
        <w:t>p</w:t>
      </w:r>
      <w:r w:rsidR="00FE7530" w:rsidRPr="00EC39C5">
        <w:t xml:space="preserve">.m.  | </w:t>
      </w:r>
      <w:r>
        <w:t xml:space="preserve"> </w:t>
      </w:r>
      <w:r w:rsidR="00492FFF">
        <w:t>Carver-Hawkeye Arena</w:t>
      </w:r>
    </w:p>
    <w:p w14:paraId="3288ECFA" w14:textId="77777777" w:rsidR="00FE7530" w:rsidRPr="008C6661" w:rsidRDefault="0000521C" w:rsidP="00FE7530">
      <w:r>
        <w:rPr>
          <w:noProof/>
        </w:rPr>
        <mc:AlternateContent>
          <mc:Choice Requires="wps">
            <w:drawing>
              <wp:anchor distT="0" distB="0" distL="114300" distR="114300" simplePos="0" relativeHeight="251659264" behindDoc="0" locked="0" layoutInCell="1" allowOverlap="1" wp14:anchorId="345C34FD" wp14:editId="506995C4">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918C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25pt" to="50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" strokecolor="#ffcd00 [3204]" strokeweight="4pt">
                <v:stroke joinstyle="miter"/>
                <w10:wrap anchorx="margin"/>
              </v:line>
            </w:pict>
          </mc:Fallback>
        </mc:AlternateContent>
      </w:r>
    </w:p>
    <w:p w14:paraId="49F7F6A1" w14:textId="77777777" w:rsidR="00FE7530" w:rsidRDefault="00FE7530" w:rsidP="004D6840">
      <w:pPr>
        <w:pStyle w:val="Subhead02bold"/>
        <w:sectPr w:rsidR="00FE7530" w:rsidSect="002A7810">
          <w:headerReference w:type="even" r:id="rId8"/>
          <w:headerReference w:type="default" r:id="rId9"/>
          <w:footerReference w:type="even" r:id="rId10"/>
          <w:headerReference w:type="first" r:id="rId11"/>
          <w:pgSz w:w="12240" w:h="15840" w:code="1"/>
          <w:pgMar w:top="1728" w:right="1080" w:bottom="1080" w:left="1080" w:header="720" w:footer="720" w:gutter="0"/>
          <w:cols w:space="720"/>
          <w:titlePg/>
          <w:docGrid w:linePitch="360"/>
        </w:sectPr>
      </w:pPr>
    </w:p>
    <w:p w14:paraId="48BD6717" w14:textId="77777777" w:rsidR="004D6840" w:rsidRPr="00AD4A01" w:rsidRDefault="004D6840" w:rsidP="00AD4A01">
      <w:pPr>
        <w:pStyle w:val="Subhead01"/>
      </w:pPr>
      <w:r w:rsidRPr="00AD4A01">
        <w:t>Order of Events</w:t>
      </w:r>
    </w:p>
    <w:p w14:paraId="2528A6B6" w14:textId="77777777" w:rsidR="00684135" w:rsidRPr="004C589D" w:rsidRDefault="00684135" w:rsidP="00684135">
      <w:pPr>
        <w:pStyle w:val="Subhead02bold"/>
      </w:pPr>
      <w:r w:rsidRPr="004C589D">
        <w:t>Processional</w:t>
      </w:r>
    </w:p>
    <w:p w14:paraId="75D74D2F" w14:textId="77777777" w:rsidR="00684135" w:rsidRPr="009E71F5" w:rsidRDefault="00684135" w:rsidP="00684135">
      <w:pPr>
        <w:pStyle w:val="Subhead02bold"/>
      </w:pPr>
      <w:r w:rsidRPr="009E71F5">
        <w:t>Welcome</w:t>
      </w:r>
    </w:p>
    <w:p w14:paraId="5FB8F2F7" w14:textId="6F30E032" w:rsidR="00684135" w:rsidRDefault="00B53689" w:rsidP="00684135">
      <w:pPr>
        <w:pStyle w:val="BodyCopy"/>
      </w:pPr>
      <w:r>
        <w:t>Ana Rodríguez-</w:t>
      </w:r>
      <w:r w:rsidRPr="00B53689">
        <w:t xml:space="preserve"> </w:t>
      </w:r>
      <w:r>
        <w:t>Rodríguez</w:t>
      </w:r>
    </w:p>
    <w:p w14:paraId="554DE757" w14:textId="5FA379A0" w:rsidR="00684135" w:rsidRPr="00886759" w:rsidRDefault="00B75DCC" w:rsidP="00684135">
      <w:pPr>
        <w:pStyle w:val="BodyCopy"/>
        <w:rPr>
          <w:i/>
          <w:iCs/>
        </w:rPr>
      </w:pPr>
      <w:r>
        <w:rPr>
          <w:i/>
          <w:iCs/>
        </w:rPr>
        <w:t xml:space="preserve">Associate </w:t>
      </w:r>
      <w:r w:rsidR="00B53689">
        <w:rPr>
          <w:i/>
          <w:iCs/>
        </w:rPr>
        <w:t>Dean,</w:t>
      </w:r>
      <w:r>
        <w:rPr>
          <w:i/>
          <w:iCs/>
        </w:rPr>
        <w:t xml:space="preserve"> Graduate College</w:t>
      </w:r>
    </w:p>
    <w:p w14:paraId="1587BF81" w14:textId="7DD95976" w:rsidR="00684135" w:rsidRPr="004C589D" w:rsidRDefault="00684135" w:rsidP="00684135">
      <w:pPr>
        <w:pStyle w:val="Subhead02bold"/>
      </w:pPr>
      <w:r w:rsidRPr="004C589D">
        <w:t>Conferring of Degrees</w:t>
      </w:r>
    </w:p>
    <w:p w14:paraId="13CA6725" w14:textId="6E26D4D1" w:rsidR="00684135" w:rsidRDefault="00B53689" w:rsidP="00684135">
      <w:pPr>
        <w:pStyle w:val="BodyCopy"/>
      </w:pPr>
      <w:r>
        <w:t>Kevin Kregel</w:t>
      </w:r>
    </w:p>
    <w:p w14:paraId="56E3C185" w14:textId="55682C14" w:rsidR="00684135" w:rsidRPr="0000521C" w:rsidRDefault="00B53689" w:rsidP="0000521C">
      <w:pPr>
        <w:pStyle w:val="BodyCopy"/>
        <w:spacing w:after="80"/>
        <w:rPr>
          <w:i/>
          <w:iCs/>
        </w:rPr>
      </w:pPr>
      <w:r>
        <w:rPr>
          <w:i/>
          <w:iCs/>
        </w:rPr>
        <w:t>Executive Vice President and Provost</w:t>
      </w:r>
    </w:p>
    <w:p w14:paraId="304AE77F" w14:textId="77777777" w:rsidR="005713E3" w:rsidRDefault="005713E3" w:rsidP="005713E3">
      <w:pPr>
        <w:pStyle w:val="BodyCopy"/>
      </w:pPr>
      <w:r>
        <w:t>Ana Rodríguez-</w:t>
      </w:r>
      <w:r w:rsidRPr="00B53689">
        <w:t xml:space="preserve"> </w:t>
      </w:r>
      <w:r>
        <w:t>Rodríguez</w:t>
      </w:r>
    </w:p>
    <w:p w14:paraId="449FB84C" w14:textId="77777777" w:rsidR="005713E3" w:rsidRPr="00886759" w:rsidRDefault="005713E3" w:rsidP="005713E3">
      <w:pPr>
        <w:pStyle w:val="BodyCopy"/>
        <w:rPr>
          <w:i/>
          <w:iCs/>
        </w:rPr>
      </w:pPr>
      <w:r>
        <w:rPr>
          <w:i/>
          <w:iCs/>
        </w:rPr>
        <w:t>Associate Dean, Graduate College</w:t>
      </w:r>
    </w:p>
    <w:p w14:paraId="1FBD00DA" w14:textId="2287E123" w:rsidR="00684135" w:rsidRPr="006205C4" w:rsidRDefault="00684135" w:rsidP="00684135">
      <w:pPr>
        <w:pStyle w:val="Subhead02bold"/>
      </w:pPr>
      <w:r w:rsidRPr="006205C4">
        <w:t>Recognition of Graduates</w:t>
      </w:r>
      <w:r w:rsidR="00B75DCC">
        <w:t xml:space="preserve"> and Doctoral Hooding </w:t>
      </w:r>
    </w:p>
    <w:p w14:paraId="30D66976" w14:textId="2333DDBE" w:rsidR="00684135" w:rsidRDefault="009525F3" w:rsidP="00684135">
      <w:pPr>
        <w:pStyle w:val="BodyCopy"/>
      </w:pPr>
      <w:r>
        <w:t>Russ Ganim</w:t>
      </w:r>
    </w:p>
    <w:p w14:paraId="2C98AB89" w14:textId="2C517348" w:rsidR="00684135" w:rsidRDefault="009525F3" w:rsidP="00684135">
      <w:pPr>
        <w:pStyle w:val="BodyCopy"/>
        <w:rPr>
          <w:i/>
          <w:iCs/>
        </w:rPr>
      </w:pPr>
      <w:r>
        <w:rPr>
          <w:i/>
          <w:iCs/>
        </w:rPr>
        <w:t>Associate Provost and Dean of International Programs</w:t>
      </w:r>
    </w:p>
    <w:p w14:paraId="7E45CF3C" w14:textId="7797995A" w:rsidR="00E63357" w:rsidRPr="00E63357" w:rsidRDefault="005713E3" w:rsidP="00E63357">
      <w:pPr>
        <w:pStyle w:val="Subhead02bold"/>
        <w:rPr>
          <w:b w:val="0"/>
          <w:bCs w:val="0"/>
        </w:rPr>
      </w:pPr>
      <w:r>
        <w:rPr>
          <w:b w:val="0"/>
          <w:bCs w:val="0"/>
        </w:rPr>
        <w:t>Ali Salem</w:t>
      </w:r>
    </w:p>
    <w:p w14:paraId="572C381E" w14:textId="39CB18F6" w:rsidR="00E63357" w:rsidRDefault="00E63357" w:rsidP="00E63357">
      <w:pPr>
        <w:pStyle w:val="BodyCopy"/>
        <w:rPr>
          <w:i/>
          <w:iCs/>
        </w:rPr>
      </w:pPr>
      <w:r>
        <w:rPr>
          <w:i/>
          <w:iCs/>
        </w:rPr>
        <w:t xml:space="preserve">Associate </w:t>
      </w:r>
      <w:r w:rsidR="005713E3">
        <w:rPr>
          <w:i/>
          <w:iCs/>
        </w:rPr>
        <w:t>Vice President for Research, Office of the Vice President for Research</w:t>
      </w:r>
    </w:p>
    <w:p w14:paraId="5998DC96" w14:textId="338B13FD" w:rsidR="009525F3" w:rsidRPr="006205C4" w:rsidRDefault="009525F3" w:rsidP="009525F3">
      <w:pPr>
        <w:pStyle w:val="Subhead02bold"/>
      </w:pPr>
      <w:r w:rsidRPr="006205C4">
        <w:t xml:space="preserve">Student </w:t>
      </w:r>
      <w:r w:rsidR="00C66B0B">
        <w:t>Address</w:t>
      </w:r>
    </w:p>
    <w:p w14:paraId="5853449A" w14:textId="0DAB4ED3" w:rsidR="009525F3" w:rsidRDefault="00971E4B" w:rsidP="009525F3">
      <w:pPr>
        <w:pStyle w:val="BodyCopy"/>
      </w:pPr>
      <w:r>
        <w:t>Jahnavi Pandya</w:t>
      </w:r>
      <w:r w:rsidR="009525F3">
        <w:br/>
      </w:r>
      <w:r w:rsidR="00492FFF">
        <w:t xml:space="preserve">Doctor of </w:t>
      </w:r>
      <w:r>
        <w:t>Psychological and Quantitative Foundations</w:t>
      </w:r>
    </w:p>
    <w:p w14:paraId="76CAB17B" w14:textId="77777777" w:rsidR="00684135" w:rsidRPr="006205C4" w:rsidRDefault="00684135" w:rsidP="00684135">
      <w:pPr>
        <w:pStyle w:val="Subhead02bold"/>
      </w:pPr>
      <w:r>
        <w:t>Closing Remarks</w:t>
      </w:r>
    </w:p>
    <w:p w14:paraId="7D802E45" w14:textId="77777777" w:rsidR="005713E3" w:rsidRDefault="005713E3" w:rsidP="005713E3">
      <w:pPr>
        <w:pStyle w:val="BodyCopy"/>
      </w:pPr>
      <w:r>
        <w:t>Kevin Kregel</w:t>
      </w:r>
    </w:p>
    <w:p w14:paraId="397C0208" w14:textId="77777777" w:rsidR="005713E3" w:rsidRPr="0000521C" w:rsidRDefault="005713E3" w:rsidP="005713E3">
      <w:pPr>
        <w:pStyle w:val="BodyCopy"/>
        <w:spacing w:after="80"/>
        <w:rPr>
          <w:i/>
          <w:iCs/>
        </w:rPr>
      </w:pPr>
      <w:r>
        <w:rPr>
          <w:i/>
          <w:iCs/>
        </w:rPr>
        <w:t>Executive Vice President and Provost</w:t>
      </w:r>
    </w:p>
    <w:p w14:paraId="29D203A4" w14:textId="77777777" w:rsidR="00684135" w:rsidRPr="006205C4" w:rsidRDefault="00684135" w:rsidP="00684135">
      <w:pPr>
        <w:pStyle w:val="Subhead02bold"/>
      </w:pPr>
      <w:r w:rsidRPr="006205C4">
        <w:t>Recessional</w:t>
      </w:r>
    </w:p>
    <w:p w14:paraId="1A671CCC" w14:textId="77777777" w:rsidR="009525F3" w:rsidRDefault="009525F3" w:rsidP="00684135">
      <w:pPr>
        <w:pStyle w:val="Subhead02bold"/>
      </w:pPr>
    </w:p>
    <w:p w14:paraId="287A6DF9" w14:textId="77777777" w:rsidR="009525F3" w:rsidRDefault="009525F3" w:rsidP="00684135">
      <w:pPr>
        <w:pStyle w:val="Subhead02bold"/>
      </w:pPr>
    </w:p>
    <w:p w14:paraId="670752C1" w14:textId="77777777" w:rsidR="009525F3" w:rsidRDefault="009525F3" w:rsidP="00684135">
      <w:pPr>
        <w:pStyle w:val="Subhead02bold"/>
      </w:pPr>
    </w:p>
    <w:p w14:paraId="28F07DC7" w14:textId="77777777" w:rsidR="009525F3" w:rsidRDefault="009525F3" w:rsidP="00684135">
      <w:pPr>
        <w:pStyle w:val="Subhead02bold"/>
      </w:pPr>
    </w:p>
    <w:p w14:paraId="3FF9B045" w14:textId="77777777" w:rsidR="009525F3" w:rsidRDefault="009525F3" w:rsidP="00684135">
      <w:pPr>
        <w:pStyle w:val="Subhead02bold"/>
      </w:pPr>
    </w:p>
    <w:p w14:paraId="09AAF797" w14:textId="77777777" w:rsidR="00A36113" w:rsidRDefault="00A36113" w:rsidP="00684135">
      <w:pPr>
        <w:pStyle w:val="Subhead02bold"/>
      </w:pPr>
    </w:p>
    <w:p w14:paraId="4C435577" w14:textId="77777777" w:rsidR="00A36113" w:rsidRDefault="00A36113" w:rsidP="00684135">
      <w:pPr>
        <w:pStyle w:val="Subhead02bold"/>
      </w:pPr>
    </w:p>
    <w:p w14:paraId="07DBB10A" w14:textId="77777777" w:rsidR="00A36113" w:rsidRDefault="00A36113" w:rsidP="00684135">
      <w:pPr>
        <w:pStyle w:val="Subhead02bold"/>
      </w:pPr>
    </w:p>
    <w:p w14:paraId="1E3CE558" w14:textId="77777777" w:rsidR="005713E3" w:rsidRDefault="005713E3" w:rsidP="00684135">
      <w:pPr>
        <w:pStyle w:val="Subhead02bold"/>
      </w:pPr>
    </w:p>
    <w:p w14:paraId="21333A42" w14:textId="3E6E0830" w:rsidR="00684135" w:rsidRPr="00913340" w:rsidRDefault="00684135" w:rsidP="00684135">
      <w:pPr>
        <w:pStyle w:val="Subhead02bold"/>
      </w:pPr>
      <w:r w:rsidRPr="00913340">
        <w:t>Sign Language Interpreter</w:t>
      </w:r>
    </w:p>
    <w:p w14:paraId="454EB4D7" w14:textId="2A7A1AEF" w:rsidR="00684135" w:rsidRPr="004D6840" w:rsidRDefault="00B75DCC" w:rsidP="004D6840">
      <w:pPr>
        <w:pStyle w:val="BodyCopy"/>
      </w:pPr>
      <w:r>
        <w:t>Hands Up Communications</w:t>
      </w:r>
    </w:p>
    <w:p w14:paraId="10C3F8CD" w14:textId="77777777" w:rsidR="00DC4D4A" w:rsidRPr="00E13757" w:rsidRDefault="00DC4D4A" w:rsidP="00DC4D4A">
      <w:pPr>
        <w:pStyle w:val="Subhead02bold"/>
      </w:pPr>
      <w:r w:rsidRPr="00E13757">
        <w:t>Music Ensemble Name</w:t>
      </w:r>
    </w:p>
    <w:p w14:paraId="492C9209" w14:textId="77777777" w:rsidR="00DC4D4A" w:rsidRPr="00DC1F37" w:rsidRDefault="00DC4D4A" w:rsidP="00DC4D4A">
      <w:pPr>
        <w:pStyle w:val="BodyCopy"/>
      </w:pPr>
      <w:r w:rsidRPr="00DC1F37">
        <w:t>Dr. Jonathan Allen, Trombone</w:t>
      </w:r>
    </w:p>
    <w:p w14:paraId="4DEB3AA3" w14:textId="77777777" w:rsidR="00DC4D4A" w:rsidRPr="00DC1F37" w:rsidRDefault="00DC4D4A" w:rsidP="00DC4D4A">
      <w:pPr>
        <w:pStyle w:val="BodyCopy"/>
      </w:pPr>
      <w:r w:rsidRPr="00DC1F37">
        <w:t>Prof. John Manning, Tuba</w:t>
      </w:r>
    </w:p>
    <w:p w14:paraId="5435511C" w14:textId="77777777" w:rsidR="00DC4D4A" w:rsidRPr="00DC1F37" w:rsidRDefault="00DC4D4A" w:rsidP="00DC4D4A">
      <w:pPr>
        <w:pStyle w:val="BodyCopy"/>
      </w:pPr>
      <w:r w:rsidRPr="00DC1F37">
        <w:t xml:space="preserve">Keelie Kruse, Horn </w:t>
      </w:r>
    </w:p>
    <w:p w14:paraId="1C758D78" w14:textId="77777777" w:rsidR="00DC4D4A" w:rsidRPr="00DC1F37" w:rsidRDefault="00DC4D4A" w:rsidP="00DC4D4A">
      <w:pPr>
        <w:pStyle w:val="BodyCopy"/>
      </w:pPr>
      <w:r w:rsidRPr="00DC1F37">
        <w:t>Ryan Banks, Trumpet</w:t>
      </w:r>
    </w:p>
    <w:p w14:paraId="64C0F674" w14:textId="3983161A" w:rsidR="00DC4D4A" w:rsidRPr="00DC1F37" w:rsidRDefault="00DC1F37" w:rsidP="00DC4D4A">
      <w:pPr>
        <w:pStyle w:val="BodyCopy"/>
      </w:pPr>
      <w:r>
        <w:t>Joshua Levy</w:t>
      </w:r>
      <w:r w:rsidR="00DC4D4A" w:rsidRPr="00DC1F37">
        <w:t>, Trumpet</w:t>
      </w:r>
    </w:p>
    <w:p w14:paraId="5958A625" w14:textId="77777777" w:rsidR="00684135" w:rsidRDefault="00684135" w:rsidP="00AD4A01">
      <w:pPr>
        <w:pStyle w:val="Subhead01"/>
      </w:pPr>
      <w:r>
        <w:t>Platform Officials</w:t>
      </w:r>
    </w:p>
    <w:p w14:paraId="38EAB3CE" w14:textId="7084BD40" w:rsidR="004D6840" w:rsidRPr="003A654F" w:rsidRDefault="009525F3" w:rsidP="004D6840">
      <w:pPr>
        <w:pStyle w:val="Subhead02bold"/>
      </w:pPr>
      <w:r w:rsidRPr="003A654F">
        <w:t>Da</w:t>
      </w:r>
      <w:r w:rsidR="003A654F" w:rsidRPr="003A654F">
        <w:t>rren Hoffman</w:t>
      </w:r>
    </w:p>
    <w:p w14:paraId="1F00C1ED" w14:textId="59BE250F" w:rsidR="004D6840" w:rsidRDefault="003A654F" w:rsidP="004D6840">
      <w:pPr>
        <w:pStyle w:val="BodyCopy"/>
        <w:rPr>
          <w:i/>
          <w:iCs/>
        </w:rPr>
      </w:pPr>
      <w:r w:rsidRPr="003A654F">
        <w:rPr>
          <w:i/>
          <w:iCs/>
        </w:rPr>
        <w:t xml:space="preserve">Interim </w:t>
      </w:r>
      <w:r w:rsidR="009525F3" w:rsidRPr="003A654F">
        <w:rPr>
          <w:i/>
          <w:iCs/>
        </w:rPr>
        <w:t>Associate Dean</w:t>
      </w:r>
      <w:r w:rsidR="00684135" w:rsidRPr="003A654F">
        <w:rPr>
          <w:i/>
          <w:iCs/>
        </w:rPr>
        <w:t xml:space="preserve">, </w:t>
      </w:r>
      <w:r w:rsidR="009525F3" w:rsidRPr="003A654F">
        <w:rPr>
          <w:i/>
          <w:iCs/>
        </w:rPr>
        <w:t>Carver College of Medicine</w:t>
      </w:r>
    </w:p>
    <w:p w14:paraId="7B1C5DA3" w14:textId="6E291CE8" w:rsidR="004D6840" w:rsidRDefault="009525F3" w:rsidP="004D6840">
      <w:pPr>
        <w:pStyle w:val="Subhead02bold"/>
      </w:pPr>
      <w:r>
        <w:t>Clark Stanford</w:t>
      </w:r>
    </w:p>
    <w:p w14:paraId="0A412D6E" w14:textId="2E64EE18" w:rsidR="004D6840" w:rsidRDefault="009525F3" w:rsidP="004D6840">
      <w:pPr>
        <w:pStyle w:val="BodyCopy"/>
        <w:rPr>
          <w:i/>
          <w:iCs/>
        </w:rPr>
      </w:pPr>
      <w:r>
        <w:rPr>
          <w:i/>
          <w:iCs/>
        </w:rPr>
        <w:t>Dean</w:t>
      </w:r>
      <w:r w:rsidR="004D6840" w:rsidRPr="004D6840">
        <w:rPr>
          <w:i/>
          <w:iCs/>
        </w:rPr>
        <w:t xml:space="preserve">, </w:t>
      </w:r>
      <w:r>
        <w:rPr>
          <w:i/>
          <w:iCs/>
        </w:rPr>
        <w:t>College of Dentistry</w:t>
      </w:r>
    </w:p>
    <w:p w14:paraId="01788824" w14:textId="241CADD1" w:rsidR="004D6840" w:rsidRDefault="009525F3" w:rsidP="004D6840">
      <w:pPr>
        <w:pStyle w:val="Subhead02bold"/>
      </w:pPr>
      <w:r>
        <w:t>Pam Wesely</w:t>
      </w:r>
    </w:p>
    <w:p w14:paraId="080B82E1" w14:textId="76A9B7FF" w:rsidR="004D6840" w:rsidRDefault="009525F3" w:rsidP="004D6840">
      <w:pPr>
        <w:pStyle w:val="BodyCopy"/>
        <w:rPr>
          <w:i/>
          <w:iCs/>
        </w:rPr>
      </w:pPr>
      <w:r>
        <w:rPr>
          <w:i/>
          <w:iCs/>
        </w:rPr>
        <w:t>Associate Dean</w:t>
      </w:r>
      <w:r w:rsidR="004D6840" w:rsidRPr="004D6840">
        <w:rPr>
          <w:i/>
          <w:iCs/>
        </w:rPr>
        <w:t xml:space="preserve">, </w:t>
      </w:r>
      <w:r>
        <w:rPr>
          <w:i/>
          <w:iCs/>
        </w:rPr>
        <w:t>College of Education</w:t>
      </w:r>
    </w:p>
    <w:p w14:paraId="24122635" w14:textId="77777777" w:rsidR="00E63357" w:rsidRDefault="00E63357" w:rsidP="00E63357">
      <w:pPr>
        <w:pStyle w:val="Subhead02bold"/>
      </w:pPr>
      <w:r>
        <w:t>Suresh Raghavan</w:t>
      </w:r>
    </w:p>
    <w:p w14:paraId="2F3E307B" w14:textId="760D65A1" w:rsidR="004D6840" w:rsidRDefault="009525F3" w:rsidP="004D6840">
      <w:pPr>
        <w:pStyle w:val="BodyCopy"/>
        <w:rPr>
          <w:i/>
          <w:iCs/>
        </w:rPr>
      </w:pPr>
      <w:r>
        <w:rPr>
          <w:i/>
          <w:iCs/>
        </w:rPr>
        <w:t>Associate Dean</w:t>
      </w:r>
      <w:r w:rsidR="004D6840" w:rsidRPr="004D6840">
        <w:rPr>
          <w:i/>
          <w:iCs/>
        </w:rPr>
        <w:t xml:space="preserve">, </w:t>
      </w:r>
      <w:r>
        <w:rPr>
          <w:i/>
          <w:iCs/>
        </w:rPr>
        <w:t>College of Engineering</w:t>
      </w:r>
    </w:p>
    <w:p w14:paraId="7FD6A0C4" w14:textId="76E0B95A" w:rsidR="004D6840" w:rsidRPr="0008295D" w:rsidRDefault="00E63357" w:rsidP="004D6840">
      <w:pPr>
        <w:pStyle w:val="Subhead02bold"/>
      </w:pPr>
      <w:r w:rsidRPr="0008295D">
        <w:t>Roland Racevskis</w:t>
      </w:r>
    </w:p>
    <w:p w14:paraId="67E28759" w14:textId="13892759" w:rsidR="004D6840" w:rsidRDefault="008430A6" w:rsidP="004D6840">
      <w:pPr>
        <w:pStyle w:val="BodyCopy"/>
        <w:rPr>
          <w:i/>
          <w:iCs/>
        </w:rPr>
      </w:pPr>
      <w:r w:rsidRPr="0008295D">
        <w:rPr>
          <w:i/>
          <w:iCs/>
        </w:rPr>
        <w:t>Associate Dean</w:t>
      </w:r>
      <w:r w:rsidR="004D6840" w:rsidRPr="0008295D">
        <w:rPr>
          <w:i/>
          <w:iCs/>
        </w:rPr>
        <w:t xml:space="preserve">, </w:t>
      </w:r>
      <w:r w:rsidRPr="0008295D">
        <w:rPr>
          <w:i/>
          <w:iCs/>
        </w:rPr>
        <w:t>College of Liberal Arts and Sciences</w:t>
      </w:r>
    </w:p>
    <w:p w14:paraId="0FD09FC0" w14:textId="1AEE7F37" w:rsidR="00C66B0B" w:rsidRDefault="00971E4B" w:rsidP="00C66B0B">
      <w:pPr>
        <w:pStyle w:val="Subhead02bold"/>
      </w:pPr>
      <w:r>
        <w:t>Sandra Daack-Hirsch</w:t>
      </w:r>
    </w:p>
    <w:p w14:paraId="518D3F5F" w14:textId="547722A8" w:rsidR="00C66B0B" w:rsidRPr="004D6840" w:rsidRDefault="00971E4B" w:rsidP="00C66B0B">
      <w:pPr>
        <w:pStyle w:val="BodyCopy"/>
        <w:rPr>
          <w:i/>
          <w:iCs/>
        </w:rPr>
      </w:pPr>
      <w:r>
        <w:rPr>
          <w:i/>
          <w:iCs/>
        </w:rPr>
        <w:t xml:space="preserve">Associate </w:t>
      </w:r>
      <w:r w:rsidR="00C66B0B">
        <w:rPr>
          <w:i/>
          <w:iCs/>
        </w:rPr>
        <w:t>Dean</w:t>
      </w:r>
      <w:r w:rsidR="00C66B0B" w:rsidRPr="004D6840">
        <w:rPr>
          <w:i/>
          <w:iCs/>
        </w:rPr>
        <w:t xml:space="preserve">, </w:t>
      </w:r>
      <w:r w:rsidR="00C66B0B">
        <w:rPr>
          <w:i/>
          <w:iCs/>
        </w:rPr>
        <w:t>College of Nursing</w:t>
      </w:r>
    </w:p>
    <w:p w14:paraId="786F3CD1" w14:textId="11E4BB43" w:rsidR="004D6840" w:rsidRPr="00B7260E" w:rsidRDefault="008430A6" w:rsidP="004D6840">
      <w:pPr>
        <w:pStyle w:val="Subhead02bold"/>
      </w:pPr>
      <w:r w:rsidRPr="00B7260E">
        <w:t>David Roman</w:t>
      </w:r>
    </w:p>
    <w:p w14:paraId="5E7D15CF" w14:textId="16253F6A" w:rsidR="004D6840" w:rsidRPr="004D6840" w:rsidRDefault="008430A6" w:rsidP="004D6840">
      <w:pPr>
        <w:pStyle w:val="BodyCopy"/>
        <w:rPr>
          <w:i/>
          <w:iCs/>
        </w:rPr>
      </w:pPr>
      <w:r w:rsidRPr="00B7260E">
        <w:rPr>
          <w:i/>
          <w:iCs/>
        </w:rPr>
        <w:t>Associate Dean</w:t>
      </w:r>
      <w:r w:rsidR="004D6840" w:rsidRPr="00B7260E">
        <w:rPr>
          <w:i/>
          <w:iCs/>
        </w:rPr>
        <w:t xml:space="preserve">, </w:t>
      </w:r>
      <w:r w:rsidRPr="00B7260E">
        <w:rPr>
          <w:i/>
          <w:iCs/>
        </w:rPr>
        <w:t>College of Pharmacy</w:t>
      </w:r>
    </w:p>
    <w:p w14:paraId="2FD9D8D0" w14:textId="05D64A1E" w:rsidR="00E63357" w:rsidRDefault="00971E4B" w:rsidP="00E63357">
      <w:pPr>
        <w:pStyle w:val="Subhead02bold"/>
      </w:pPr>
      <w:r>
        <w:t>Diane Rohlman</w:t>
      </w:r>
    </w:p>
    <w:p w14:paraId="3466A7EC" w14:textId="328B883C" w:rsidR="004D6840" w:rsidRDefault="00971E4B" w:rsidP="004D6840">
      <w:pPr>
        <w:pStyle w:val="BodyCopy"/>
        <w:rPr>
          <w:i/>
          <w:iCs/>
        </w:rPr>
      </w:pPr>
      <w:r>
        <w:rPr>
          <w:i/>
          <w:iCs/>
        </w:rPr>
        <w:t xml:space="preserve">Associate </w:t>
      </w:r>
      <w:r w:rsidR="008430A6">
        <w:rPr>
          <w:i/>
          <w:iCs/>
        </w:rPr>
        <w:t>Dean</w:t>
      </w:r>
      <w:r w:rsidR="004D6840" w:rsidRPr="004D6840">
        <w:rPr>
          <w:i/>
          <w:iCs/>
        </w:rPr>
        <w:t xml:space="preserve">, </w:t>
      </w:r>
      <w:r w:rsidR="008430A6">
        <w:rPr>
          <w:i/>
          <w:iCs/>
        </w:rPr>
        <w:t>College of Public Health</w:t>
      </w:r>
    </w:p>
    <w:p w14:paraId="6144D3E3" w14:textId="79CCB8BF" w:rsidR="004D6840" w:rsidRDefault="008430A6" w:rsidP="004D6840">
      <w:pPr>
        <w:pStyle w:val="Subhead02bold"/>
      </w:pPr>
      <w:r>
        <w:t>Shelly Campo</w:t>
      </w:r>
    </w:p>
    <w:p w14:paraId="28818C6C" w14:textId="3E7AD981" w:rsidR="004D6840" w:rsidRDefault="008430A6" w:rsidP="004D6840">
      <w:pPr>
        <w:pStyle w:val="BodyCopy"/>
        <w:rPr>
          <w:i/>
          <w:iCs/>
        </w:rPr>
      </w:pPr>
      <w:r>
        <w:rPr>
          <w:i/>
          <w:iCs/>
        </w:rPr>
        <w:t>Associate Dean</w:t>
      </w:r>
      <w:r w:rsidR="004D6840" w:rsidRPr="004D6840">
        <w:rPr>
          <w:i/>
          <w:iCs/>
        </w:rPr>
        <w:t xml:space="preserve">, </w:t>
      </w:r>
      <w:r>
        <w:rPr>
          <w:i/>
          <w:iCs/>
        </w:rPr>
        <w:t>Graduate College</w:t>
      </w:r>
    </w:p>
    <w:p w14:paraId="0CF4E6BA" w14:textId="0E3299D8" w:rsidR="004D6840" w:rsidRDefault="008430A6" w:rsidP="004D6840">
      <w:pPr>
        <w:pStyle w:val="Subhead02bold"/>
      </w:pPr>
      <w:r>
        <w:t>Nick Street</w:t>
      </w:r>
    </w:p>
    <w:p w14:paraId="2A4418BB" w14:textId="78640F38" w:rsidR="004D6840" w:rsidRDefault="008430A6" w:rsidP="004D6840">
      <w:pPr>
        <w:pStyle w:val="BodyCopy"/>
        <w:rPr>
          <w:i/>
          <w:iCs/>
        </w:rPr>
      </w:pPr>
      <w:r>
        <w:rPr>
          <w:i/>
          <w:iCs/>
        </w:rPr>
        <w:t>Associate Dean</w:t>
      </w:r>
      <w:r w:rsidR="004D6840" w:rsidRPr="004D6840">
        <w:rPr>
          <w:i/>
          <w:iCs/>
        </w:rPr>
        <w:t xml:space="preserve">, </w:t>
      </w:r>
      <w:r>
        <w:rPr>
          <w:i/>
          <w:iCs/>
        </w:rPr>
        <w:t>Tippie College of Business</w:t>
      </w:r>
    </w:p>
    <w:p w14:paraId="1C843EF8" w14:textId="77777777" w:rsidR="004D6840" w:rsidRDefault="004D6840" w:rsidP="00684135">
      <w:pPr>
        <w:jc w:val="left"/>
        <w:sectPr w:rsidR="004D6840" w:rsidSect="002A7810">
          <w:type w:val="continuous"/>
          <w:pgSz w:w="12240" w:h="15840" w:code="1"/>
          <w:pgMar w:top="1080" w:right="1080" w:bottom="720" w:left="1080" w:header="605" w:footer="763" w:gutter="0"/>
          <w:cols w:num="2" w:space="720"/>
          <w:docGrid w:linePitch="360"/>
        </w:sectPr>
      </w:pPr>
    </w:p>
    <w:p w14:paraId="18707C73" w14:textId="77777777" w:rsidR="00FE7530" w:rsidRPr="00E57DE8" w:rsidRDefault="00FE7530" w:rsidP="002A7810">
      <w:pPr>
        <w:pStyle w:val="Header01NameofCollege"/>
      </w:pPr>
      <w:r w:rsidRPr="00E57DE8">
        <w:lastRenderedPageBreak/>
        <w:t xml:space="preserve">About the </w:t>
      </w:r>
      <w:r w:rsidR="00F61052">
        <w:t>c</w:t>
      </w:r>
      <w:r w:rsidRPr="00E57DE8">
        <w:t>ollege</w:t>
      </w:r>
    </w:p>
    <w:p w14:paraId="3D13CEE8" w14:textId="77777777" w:rsidR="008430A6" w:rsidRPr="008430A6" w:rsidRDefault="008430A6" w:rsidP="008430A6">
      <w:pPr>
        <w:pStyle w:val="BodyCopy"/>
      </w:pPr>
      <w:r w:rsidRPr="008430A6">
        <w:t xml:space="preserve">Founded in 1900, the University of Iowa Graduate College manages the enrollment and degree progress of nearly 5,000 students from over 100 graduate programs in 10 different colleges spanning the arts and humanities, biological sciences, health sciences, engineering, education, physical sciences, social sciences, and business. </w:t>
      </w:r>
    </w:p>
    <w:p w14:paraId="3BF56C07" w14:textId="77777777" w:rsidR="008430A6" w:rsidRPr="008430A6" w:rsidRDefault="008430A6" w:rsidP="008430A6">
      <w:pPr>
        <w:pStyle w:val="BodyCopy"/>
      </w:pPr>
    </w:p>
    <w:p w14:paraId="513E28E6" w14:textId="77777777" w:rsidR="008430A6" w:rsidRPr="008430A6" w:rsidRDefault="008430A6" w:rsidP="008430A6">
      <w:pPr>
        <w:pStyle w:val="BodyCopy"/>
      </w:pPr>
      <w:r w:rsidRPr="008430A6">
        <w:t>The mission of the Graduate College is to foster an intellectual environment conducive to exemplary research, scholarship, and creativity among graduate students, postdoctoral scholars, and faculty. The college makes every effort to ensure that the graduate programs offered by the university are of a high quality and stimulate the creation of new knowledge and information, and that these efforts simultaneously benefit both graduate and undergraduate student learning. The Graduate College serves as an advocate for graduate education, allocates resources that support graduate students and programs, manages policies and procedures to establish and assess graduate programs, and fosters interdisciplinary programs.</w:t>
      </w:r>
    </w:p>
    <w:p w14:paraId="4FFCA566" w14:textId="77777777" w:rsidR="00FE7530" w:rsidRDefault="00FE7530" w:rsidP="00FE7530">
      <w:pPr>
        <w:pStyle w:val="BodyCopy"/>
      </w:pPr>
    </w:p>
    <w:p w14:paraId="2FC062C9" w14:textId="77777777" w:rsidR="00AD4A01" w:rsidRPr="00FE7530" w:rsidRDefault="00AD4A01" w:rsidP="00FE7530">
      <w:pPr>
        <w:pStyle w:val="BodyCopy"/>
      </w:pPr>
    </w:p>
    <w:p w14:paraId="029A94A9" w14:textId="77777777" w:rsidR="00FE7530" w:rsidRDefault="00FE7530" w:rsidP="00FE7530">
      <w:pPr>
        <w:pStyle w:val="BodyCopy"/>
      </w:pPr>
    </w:p>
    <w:p w14:paraId="7F45D07D" w14:textId="77777777" w:rsidR="00C841CE" w:rsidRPr="00FE7530" w:rsidRDefault="00C841CE" w:rsidP="00FE7530"/>
    <w:sectPr w:rsidR="00C841CE" w:rsidRPr="00FE7530" w:rsidSect="002A7810">
      <w:headerReference w:type="even" r:id="rId12"/>
      <w:footerReference w:type="even" r:id="rId13"/>
      <w:headerReference w:type="first" r:id="rId14"/>
      <w:footerReference w:type="first" r:id="rId15"/>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14A2F" w14:textId="77777777" w:rsidR="00B54974" w:rsidRDefault="00B54974" w:rsidP="00782F2B">
      <w:r>
        <w:separator/>
      </w:r>
    </w:p>
  </w:endnote>
  <w:endnote w:type="continuationSeparator" w:id="0">
    <w:p w14:paraId="319E68E2" w14:textId="77777777" w:rsidR="00B54974" w:rsidRDefault="00B54974" w:rsidP="00782F2B">
      <w:r>
        <w:continuationSeparator/>
      </w:r>
    </w:p>
  </w:endnote>
  <w:endnote w:type="continuationNotice" w:id="1">
    <w:p w14:paraId="662B43E2" w14:textId="77777777" w:rsidR="00B54974" w:rsidRDefault="00B549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3D0F5A05-066C-4A68-89BB-AB4873053DFA}"/>
    <w:embedBold r:id="rId2" w:fontKey="{2C305372-FE76-4EB6-8179-BFAF241D4626}"/>
    <w:embedItalic r:id="rId3" w:fontKey="{894E02E8-93F3-4B79-ACEB-BF56C06C6CB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00EE5057-F668-45F7-8B90-EF1D8CF28D9A}"/>
  </w:font>
  <w:font w:name="Raleway">
    <w:charset w:val="00"/>
    <w:family w:val="auto"/>
    <w:pitch w:val="variable"/>
    <w:sig w:usb0="A00002FF" w:usb1="5000205B" w:usb2="00000000" w:usb3="00000000" w:csb0="00000197" w:csb1="00000000"/>
    <w:embedRegular r:id="rId5" w:fontKey="{464AC87F-857D-49B3-8613-5B29081B36E0}"/>
    <w:embedBold r:id="rId6" w:fontKey="{ED5439CF-AE7F-4249-89EF-883820433E51}"/>
    <w:embedItalic r:id="rId7" w:fontKey="{ECAAB8D1-4D6F-4D92-B986-1AA02E55B6D4}"/>
  </w:font>
  <w:font w:name="Roboto Black">
    <w:panose1 w:val="02000000000000000000"/>
    <w:charset w:val="00"/>
    <w:family w:val="auto"/>
    <w:pitch w:val="variable"/>
    <w:sig w:usb0="E00002FF" w:usb1="5000205B" w:usb2="00000020" w:usb3="00000000" w:csb0="0000019F" w:csb1="00000000"/>
    <w:embedRegular r:id="rId8" w:fontKey="{58D2D710-F829-4662-91D5-D23F2584D6C7}"/>
    <w:embedItalic r:id="rId9" w:fontKey="{2EBA3598-A8D4-4BD3-8D52-E6906FBBAA79}"/>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690456C8-C5D8-45B1-9E9E-CF5A7B190481}"/>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1EE5A67-C52C-4E55-B0D1-AC6975BF9DCF}"/>
  </w:font>
  <w:font w:name="Raleway Medium">
    <w:charset w:val="00"/>
    <w:family w:val="auto"/>
    <w:pitch w:val="variable"/>
    <w:sig w:usb0="A00002FF" w:usb1="5000205B" w:usb2="00000000" w:usb3="00000000" w:csb0="00000197" w:csb1="00000000"/>
    <w:embedRegular r:id="rId12" w:fontKey="{37ED9320-4604-4119-A88D-E9AA39C3E8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84F6"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45E96E6" w14:textId="77777777" w:rsidR="00FE7530" w:rsidRDefault="00FE7530" w:rsidP="00F47279">
    <w:pPr>
      <w:ind w:right="360"/>
    </w:pPr>
    <w:r>
      <w:rPr>
        <w:noProof/>
      </w:rPr>
      <mc:AlternateContent>
        <mc:Choice Requires="wps">
          <w:drawing>
            <wp:anchor distT="4294967294" distB="4294967294" distL="114300" distR="114300" simplePos="0" relativeHeight="251662340" behindDoc="0" locked="0" layoutInCell="1" allowOverlap="1" wp14:anchorId="300F8236" wp14:editId="5E031E1E">
              <wp:simplePos x="0" y="0"/>
              <wp:positionH relativeFrom="margin">
                <wp:align>center</wp:align>
              </wp:positionH>
              <wp:positionV relativeFrom="paragraph">
                <wp:posOffset>-615951</wp:posOffset>
              </wp:positionV>
              <wp:extent cx="6594475" cy="0"/>
              <wp:effectExtent l="0" t="0" r="0" b="0"/>
              <wp:wrapNone/>
              <wp:docPr id="22160240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4475" cy="0"/>
                      </a:xfrm>
                      <a:prstGeom prst="line">
                        <a:avLst/>
                      </a:prstGeom>
                      <a:noFill/>
                      <a:ln w="6350" cap="flat" cmpd="sng" algn="ctr">
                        <a:solidFill>
                          <a:srgbClr val="FFCD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D222364" id="Straight Connector 2" o:spid="_x0000_s1026" style="position:absolute;flip:y;z-index:2516623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" strokecolor="#ffcd00" strokeweight=".5pt">
              <v:stroke joinstyle="miter"/>
              <o:lock v:ext="edit" shapetype="f"/>
              <w10:wrap anchorx="margin"/>
            </v:line>
          </w:pict>
        </mc:Fallback>
      </mc:AlternateContent>
    </w:r>
    <w:r>
      <w:rPr>
        <w:noProof/>
      </w:rPr>
      <mc:AlternateContent>
        <mc:Choice Requires="wps">
          <w:drawing>
            <wp:anchor distT="0" distB="0" distL="114300" distR="114300" simplePos="0" relativeHeight="251661316" behindDoc="0" locked="0" layoutInCell="1" allowOverlap="1" wp14:anchorId="38A75032" wp14:editId="05BC6C34">
              <wp:simplePos x="0" y="0"/>
              <wp:positionH relativeFrom="margin">
                <wp:align>center</wp:align>
              </wp:positionH>
              <wp:positionV relativeFrom="paragraph">
                <wp:posOffset>-608330</wp:posOffset>
              </wp:positionV>
              <wp:extent cx="6734810" cy="685800"/>
              <wp:effectExtent l="0" t="0" r="0" b="0"/>
              <wp:wrapNone/>
              <wp:docPr id="656243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4810" cy="685800"/>
                      </a:xfrm>
                      <a:prstGeom prst="rect">
                        <a:avLst/>
                      </a:prstGeom>
                      <a:noFill/>
                      <a:ln w="6350">
                        <a:noFill/>
                      </a:ln>
                    </wps:spPr>
                    <wps:txbx>
                      <w:txbxContent>
                        <w:p w14:paraId="4A9AE997" w14:textId="77777777" w:rsidR="00FE7530" w:rsidRPr="00A8085D" w:rsidRDefault="00FE7530" w:rsidP="007E1240">
                          <w:pPr>
                            <w:rPr>
                              <w:sz w:val="12"/>
                              <w:szCs w:val="12"/>
                            </w:rPr>
                          </w:pPr>
                          <w:r w:rsidRPr="00A8085D">
                            <w:rPr>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8085D">
                            <w:rPr>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75032" id="_x0000_t202" coordsize="21600,21600" o:spt="202" path="m,l,21600r21600,l21600,xe">
              <v:stroke joinstyle="miter"/>
              <v:path gradientshapeok="t" o:connecttype="rect"/>
            </v:shapetype>
            <v:shape id="Text Box 1" o:spid="_x0000_s1030" type="#_x0000_t202" style="position:absolute;left:0;text-align:left;margin-left:0;margin-top:-47.9pt;width:530.3pt;height:54pt;z-index:251661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" filled="f" stroked="f" strokeweight=".5pt">
              <v:textbox>
                <w:txbxContent>
                  <w:p w14:paraId="4A9AE997" w14:textId="77777777" w:rsidR="00FE7530" w:rsidRPr="00A8085D" w:rsidRDefault="00FE7530" w:rsidP="007E1240">
                    <w:pPr>
                      <w:rPr>
                        <w:sz w:val="12"/>
                        <w:szCs w:val="12"/>
                      </w:rPr>
                    </w:pPr>
                    <w:r w:rsidRPr="00A8085D">
                      <w:rPr>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8085D">
                      <w:rPr>
                        <w:color w:val="7D8284"/>
                        <w:sz w:val="12"/>
                        <w:szCs w:val="12"/>
                        <w:shd w:val="clear" w:color="auto" w:fill="FFFFFF"/>
                      </w:rPr>
                      <w:t>.</w:t>
                    </w:r>
                  </w:p>
                </w:txbxContent>
              </v:textbox>
              <w10:wrap anchorx="margin"/>
            </v:shape>
          </w:pict>
        </mc:Fallback>
      </mc:AlternateContent>
    </w:r>
  </w:p>
  <w:p w14:paraId="6BCFE4F9" w14:textId="77777777" w:rsidR="00FE7530" w:rsidRDefault="00FE7530"/>
  <w:p w14:paraId="21900232"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799E89B"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167D5DCD" w14:textId="77777777" w:rsidR="00205953" w:rsidRDefault="00205953" w:rsidP="00977820">
    <w:pPr>
      <w:pStyle w:val="Footer"/>
    </w:pPr>
    <w:r>
      <w:rPr>
        <w:noProof/>
      </w:rPr>
      <mc:AlternateContent>
        <mc:Choice Requires="wps">
          <w:drawing>
            <wp:anchor distT="0" distB="0" distL="114300" distR="114300" simplePos="0" relativeHeight="251658242" behindDoc="0" locked="0" layoutInCell="1" allowOverlap="1" wp14:anchorId="51359CB1" wp14:editId="10C908FF">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17AA05"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0B6AD82F" wp14:editId="1CF449BC">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5AF4C9A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AD82F" id="_x0000_t202" coordsize="21600,21600" o:spt="202" path="m,l,21600r21600,l21600,xe">
              <v:stroke joinstyle="miter"/>
              <v:path gradientshapeok="t" o:connecttype="rect"/>
            </v:shapetype>
            <v:shape id="Text Box 30" o:spid="_x0000_s1035"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kb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" filled="f" stroked="f" strokeweight=".5pt">
              <v:textbox>
                <w:txbxContent>
                  <w:p w14:paraId="5AF4C9A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55D7" w14:textId="77777777" w:rsidR="003F13CA" w:rsidRDefault="003F13CA" w:rsidP="00AA7FA0">
    <w:pPr>
      <w:pStyle w:val="Footer"/>
      <w:jc w:val="right"/>
    </w:pPr>
    <w:r>
      <w:rPr>
        <w:noProof/>
      </w:rPr>
      <w:drawing>
        <wp:inline distT="0" distB="0" distL="0" distR="0" wp14:anchorId="62BD6FC9" wp14:editId="18765E98">
          <wp:extent cx="1316736" cy="384487"/>
          <wp:effectExtent l="0" t="0" r="4445" b="0"/>
          <wp:docPr id="484013899" name="Picture 4840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6970" name="Picture 801566970"/>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p w14:paraId="3FB3EC20" w14:textId="77777777" w:rsidR="003F13CA" w:rsidRDefault="003F1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0D085" w14:textId="77777777" w:rsidR="00B54974" w:rsidRDefault="00B54974" w:rsidP="00782F2B">
      <w:r>
        <w:separator/>
      </w:r>
    </w:p>
  </w:footnote>
  <w:footnote w:type="continuationSeparator" w:id="0">
    <w:p w14:paraId="5CA318F5" w14:textId="77777777" w:rsidR="00B54974" w:rsidRDefault="00B54974" w:rsidP="00782F2B">
      <w:r>
        <w:continuationSeparator/>
      </w:r>
    </w:p>
  </w:footnote>
  <w:footnote w:type="continuationNotice" w:id="1">
    <w:p w14:paraId="672017F0" w14:textId="77777777" w:rsidR="00B54974" w:rsidRDefault="00B549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C68F" w14:textId="77777777" w:rsidR="00FE7530" w:rsidRDefault="00FE7530">
    <w:pPr>
      <w:spacing w:before="0" w:after="0" w:line="240" w:lineRule="auto"/>
    </w:pPr>
    <w:r>
      <w:rPr>
        <w:noProof/>
      </w:rPr>
      <mc:AlternateContent>
        <mc:Choice Requires="wpg">
          <w:drawing>
            <wp:anchor distT="0" distB="0" distL="114300" distR="114300" simplePos="0" relativeHeight="251660292" behindDoc="0" locked="0" layoutInCell="1" allowOverlap="1" wp14:anchorId="13D38807" wp14:editId="35163582">
              <wp:simplePos x="0" y="0"/>
              <wp:positionH relativeFrom="margin">
                <wp:posOffset>-49530</wp:posOffset>
              </wp:positionH>
              <wp:positionV relativeFrom="paragraph">
                <wp:posOffset>-208915</wp:posOffset>
              </wp:positionV>
              <wp:extent cx="6588760" cy="450215"/>
              <wp:effectExtent l="0" t="0" r="0" b="0"/>
              <wp:wrapNone/>
              <wp:docPr id="10707995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760" cy="450215"/>
                        <a:chOff x="0" y="0"/>
                        <a:chExt cx="6589055" cy="450215"/>
                      </a:xfrm>
                    </wpg:grpSpPr>
                    <pic:pic xmlns:pic="http://schemas.openxmlformats.org/drawingml/2006/picture">
                      <pic:nvPicPr>
                        <pic:cNvPr id="995206614" name="Picture 995206614"/>
                        <pic:cNvPicPr>
                          <a:picLocks/>
                        </pic:cNvPicPr>
                      </pic:nvPicPr>
                      <pic:blipFill>
                        <a:blip r:embed="rId1"/>
                        <a:srcRect/>
                        <a:stretch>
                          <a:fillRect/>
                        </a:stretch>
                      </pic:blipFill>
                      <pic:spPr bwMode="auto">
                        <a:xfrm>
                          <a:off x="5688625" y="0"/>
                          <a:ext cx="900430" cy="450215"/>
                        </a:xfrm>
                        <a:prstGeom prst="rect">
                          <a:avLst/>
                        </a:prstGeom>
                        <a:noFill/>
                        <a:ln>
                          <a:noFill/>
                        </a:ln>
                      </pic:spPr>
                    </pic:pic>
                    <wps:wsp>
                      <wps:cNvPr id="360358423" name="Straight Connector 360358423"/>
                      <wps:cNvCnPr>
                        <a:cxnSpLocks/>
                      </wps:cNvCnPr>
                      <wps:spPr>
                        <a:xfrm flipV="1">
                          <a:off x="43961" y="334108"/>
                          <a:ext cx="5512435" cy="0"/>
                        </a:xfrm>
                        <a:prstGeom prst="line">
                          <a:avLst/>
                        </a:prstGeom>
                        <a:noFill/>
                        <a:ln w="6350" cap="flat" cmpd="sng" algn="ctr">
                          <a:solidFill>
                            <a:srgbClr val="FFCD00"/>
                          </a:solidFill>
                          <a:prstDash val="solid"/>
                          <a:miter lim="800000"/>
                        </a:ln>
                        <a:effectLst/>
                      </wps:spPr>
                      <wps:bodyPr/>
                    </wps:wsp>
                    <wps:wsp>
                      <wps:cNvPr id="1045806342" name="Text Box 1045806342"/>
                      <wps:cNvSpPr txBox="1">
                        <a:spLocks/>
                      </wps:cNvSpPr>
                      <wps:spPr>
                        <a:xfrm>
                          <a:off x="0" y="26377"/>
                          <a:ext cx="5301762" cy="378069"/>
                        </a:xfrm>
                        <a:prstGeom prst="rect">
                          <a:avLst/>
                        </a:prstGeom>
                        <a:noFill/>
                        <a:ln w="6350">
                          <a:noFill/>
                        </a:ln>
                      </wps:spPr>
                      <wps:txbx>
                        <w:txbxContent>
                          <w:p w14:paraId="1017A844" w14:textId="77777777" w:rsidR="00FE7530" w:rsidRPr="00A8085D" w:rsidRDefault="00FE7530">
                            <w:r w:rsidRPr="00A8085D">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3D38807" id="Group 4" o:spid="_x0000_s1026" style="position:absolute;left:0;text-align:left;margin-left:-3.9pt;margin-top:-16.45pt;width:518.8pt;height:35.45pt;z-index:251660292;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206614"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">
                <v:imagedata r:id="rId2" o:title=""/>
                <o:lock v:ext="edit" aspectratio="f"/>
              </v:shape>
              <v:line id="Straight Connector 360358423"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" strokecolor="#ffcd00" strokeweight=".5pt">
                <v:stroke joinstyle="miter"/>
                <o:lock v:ext="edit" shapetype="f"/>
              </v:line>
              <v:shapetype id="_x0000_t202" coordsize="21600,21600" o:spt="202" path="m,l,21600r21600,l21600,xe">
                <v:stroke joinstyle="miter"/>
                <v:path gradientshapeok="t" o:connecttype="rect"/>
              </v:shapetype>
              <v:shape id="Text Box 1045806342"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" filled="f" stroked="f" strokeweight=".5pt">
                <v:textbox>
                  <w:txbxContent>
                    <w:p w14:paraId="1017A844" w14:textId="77777777" w:rsidR="00FE7530" w:rsidRPr="00A8085D" w:rsidRDefault="00FE7530">
                      <w:r w:rsidRPr="00A8085D">
                        <w:t>Document Title</w:t>
                      </w:r>
                    </w:p>
                  </w:txbxContent>
                </v:textbox>
              </v:shape>
              <w10:wrap anchorx="margin"/>
            </v:group>
          </w:pict>
        </mc:Fallback>
      </mc:AlternateContent>
    </w:r>
  </w:p>
  <w:p w14:paraId="49BC2D05" w14:textId="77777777" w:rsidR="00FE7530" w:rsidRDefault="00FE7530"/>
  <w:p w14:paraId="5318072F"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70D3" w14:textId="77777777"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B4BC" w14:textId="77777777" w:rsidR="00684135" w:rsidRDefault="00684135">
    <w:pPr>
      <w:pStyle w:val="Header"/>
    </w:pPr>
    <w:r>
      <w:rPr>
        <w:noProof/>
      </w:rPr>
      <w:drawing>
        <wp:inline distT="0" distB="0" distL="0" distR="0" wp14:anchorId="288FB8CB" wp14:editId="2CB11C8A">
          <wp:extent cx="1316736" cy="384487"/>
          <wp:effectExtent l="0" t="0" r="4445" b="0"/>
          <wp:docPr id="1107507607" name="Picture 110750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6970" name="Picture 801566970"/>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8E22"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1A096FA" wp14:editId="28CCBB2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200D608"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A096FA" id="Group 45" o:spid="_x0000_s1031"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fnGQQAAEI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3"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4"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200D608"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10E4F" w14:textId="77777777"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25.75pt" o:bullet="t">
        <v:imagedata r:id="rId1" o:title="s"/>
      </v:shape>
    </w:pict>
  </w:numPicBullet>
  <w:numPicBullet w:numPicBulletId="1">
    <w:pict>
      <v:shape id="_x0000_i1026" type="#_x0000_t75" style="width:935.25pt;height:953.25pt" o:bullet="t">
        <v:imagedata r:id="rId2" o:title="f"/>
      </v:shape>
    </w:pict>
  </w:numPicBullet>
  <w:numPicBullet w:numPicBulletId="2">
    <w:pict>
      <v:shape id="_x0000_i1027" type="#_x0000_t75" style="width:1564.5pt;height:447pt" o:bullet="t">
        <v:imagedata r:id="rId3" o:title="Untitled-1"/>
      </v:shape>
    </w:pict>
  </w:numPicBullet>
  <w:numPicBullet w:numPicBulletId="3">
    <w:pict>
      <v:shape id="_x0000_i1028" type="#_x0000_t75" style="width:392.25pt;height:393.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75"/>
    <w:rsid w:val="0000284D"/>
    <w:rsid w:val="00003A3A"/>
    <w:rsid w:val="0000521C"/>
    <w:rsid w:val="00006949"/>
    <w:rsid w:val="00007CEE"/>
    <w:rsid w:val="000130F7"/>
    <w:rsid w:val="00024148"/>
    <w:rsid w:val="00041826"/>
    <w:rsid w:val="00042678"/>
    <w:rsid w:val="0004377D"/>
    <w:rsid w:val="00043B63"/>
    <w:rsid w:val="0005159A"/>
    <w:rsid w:val="00056A8B"/>
    <w:rsid w:val="000627E3"/>
    <w:rsid w:val="00064050"/>
    <w:rsid w:val="0008295D"/>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0AE5"/>
    <w:rsid w:val="00122FC1"/>
    <w:rsid w:val="00124F28"/>
    <w:rsid w:val="00140B7F"/>
    <w:rsid w:val="001556EA"/>
    <w:rsid w:val="00164E03"/>
    <w:rsid w:val="00166430"/>
    <w:rsid w:val="0016707E"/>
    <w:rsid w:val="0017348D"/>
    <w:rsid w:val="001755DF"/>
    <w:rsid w:val="00181622"/>
    <w:rsid w:val="00187123"/>
    <w:rsid w:val="00192029"/>
    <w:rsid w:val="0019708A"/>
    <w:rsid w:val="001A30DC"/>
    <w:rsid w:val="001A6CE6"/>
    <w:rsid w:val="001B0133"/>
    <w:rsid w:val="001B07AC"/>
    <w:rsid w:val="001B4A26"/>
    <w:rsid w:val="001B7FBF"/>
    <w:rsid w:val="001C0119"/>
    <w:rsid w:val="001C2196"/>
    <w:rsid w:val="001C4083"/>
    <w:rsid w:val="001C4306"/>
    <w:rsid w:val="001C65BB"/>
    <w:rsid w:val="001D0607"/>
    <w:rsid w:val="001D083A"/>
    <w:rsid w:val="001D51DB"/>
    <w:rsid w:val="001D6230"/>
    <w:rsid w:val="00200BAA"/>
    <w:rsid w:val="00205953"/>
    <w:rsid w:val="002059A5"/>
    <w:rsid w:val="00207055"/>
    <w:rsid w:val="002133FD"/>
    <w:rsid w:val="002137DC"/>
    <w:rsid w:val="002172D3"/>
    <w:rsid w:val="00234C19"/>
    <w:rsid w:val="002410C4"/>
    <w:rsid w:val="00250D27"/>
    <w:rsid w:val="00275355"/>
    <w:rsid w:val="00275818"/>
    <w:rsid w:val="00292BD4"/>
    <w:rsid w:val="002A183D"/>
    <w:rsid w:val="002A36AB"/>
    <w:rsid w:val="002A57E9"/>
    <w:rsid w:val="002A6386"/>
    <w:rsid w:val="002A7810"/>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576E"/>
    <w:rsid w:val="003157A7"/>
    <w:rsid w:val="00316D21"/>
    <w:rsid w:val="00322574"/>
    <w:rsid w:val="00325CEA"/>
    <w:rsid w:val="00330A36"/>
    <w:rsid w:val="003337AB"/>
    <w:rsid w:val="0033492D"/>
    <w:rsid w:val="003353BC"/>
    <w:rsid w:val="00340544"/>
    <w:rsid w:val="00345509"/>
    <w:rsid w:val="00345AE9"/>
    <w:rsid w:val="00346354"/>
    <w:rsid w:val="0035397C"/>
    <w:rsid w:val="00354800"/>
    <w:rsid w:val="00360069"/>
    <w:rsid w:val="00360209"/>
    <w:rsid w:val="003608A6"/>
    <w:rsid w:val="00361677"/>
    <w:rsid w:val="003621B8"/>
    <w:rsid w:val="00391FF0"/>
    <w:rsid w:val="00392CDF"/>
    <w:rsid w:val="00395024"/>
    <w:rsid w:val="003A654F"/>
    <w:rsid w:val="003A76BD"/>
    <w:rsid w:val="003A7A3C"/>
    <w:rsid w:val="003B711A"/>
    <w:rsid w:val="003C5A5F"/>
    <w:rsid w:val="003D1359"/>
    <w:rsid w:val="003D7361"/>
    <w:rsid w:val="003F037F"/>
    <w:rsid w:val="003F13CA"/>
    <w:rsid w:val="003F5DC2"/>
    <w:rsid w:val="0040067E"/>
    <w:rsid w:val="00400C1C"/>
    <w:rsid w:val="0041078C"/>
    <w:rsid w:val="00417C9D"/>
    <w:rsid w:val="0042328D"/>
    <w:rsid w:val="00436098"/>
    <w:rsid w:val="00436A7F"/>
    <w:rsid w:val="00437F45"/>
    <w:rsid w:val="00441475"/>
    <w:rsid w:val="00444625"/>
    <w:rsid w:val="00453929"/>
    <w:rsid w:val="00471717"/>
    <w:rsid w:val="004728F5"/>
    <w:rsid w:val="00486CAE"/>
    <w:rsid w:val="00492FFF"/>
    <w:rsid w:val="00497911"/>
    <w:rsid w:val="004B33EC"/>
    <w:rsid w:val="004C3DB5"/>
    <w:rsid w:val="004C4C72"/>
    <w:rsid w:val="004C5F30"/>
    <w:rsid w:val="004D6840"/>
    <w:rsid w:val="004E3AF8"/>
    <w:rsid w:val="004E6E12"/>
    <w:rsid w:val="004E7BDB"/>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659C0"/>
    <w:rsid w:val="005713E3"/>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5F3317"/>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84135"/>
    <w:rsid w:val="0068674D"/>
    <w:rsid w:val="00693662"/>
    <w:rsid w:val="00694A03"/>
    <w:rsid w:val="00696223"/>
    <w:rsid w:val="00697A8B"/>
    <w:rsid w:val="006A5312"/>
    <w:rsid w:val="006B1623"/>
    <w:rsid w:val="006B1B23"/>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53AEC"/>
    <w:rsid w:val="00772BC2"/>
    <w:rsid w:val="00782F2B"/>
    <w:rsid w:val="0078505B"/>
    <w:rsid w:val="00790329"/>
    <w:rsid w:val="00792DEA"/>
    <w:rsid w:val="007D2DF3"/>
    <w:rsid w:val="007D3ED1"/>
    <w:rsid w:val="007D4DC8"/>
    <w:rsid w:val="007E1240"/>
    <w:rsid w:val="0080356A"/>
    <w:rsid w:val="008122B9"/>
    <w:rsid w:val="008258C8"/>
    <w:rsid w:val="00825D7D"/>
    <w:rsid w:val="00833BB0"/>
    <w:rsid w:val="00834FA0"/>
    <w:rsid w:val="00840C4E"/>
    <w:rsid w:val="00843055"/>
    <w:rsid w:val="008430A6"/>
    <w:rsid w:val="00850451"/>
    <w:rsid w:val="00854DC0"/>
    <w:rsid w:val="00855AC3"/>
    <w:rsid w:val="00873CBB"/>
    <w:rsid w:val="008759A3"/>
    <w:rsid w:val="00887C41"/>
    <w:rsid w:val="00891E59"/>
    <w:rsid w:val="00894A24"/>
    <w:rsid w:val="008A7C9B"/>
    <w:rsid w:val="008B293B"/>
    <w:rsid w:val="008C6295"/>
    <w:rsid w:val="008C79E0"/>
    <w:rsid w:val="008F6114"/>
    <w:rsid w:val="00903CCD"/>
    <w:rsid w:val="0093285B"/>
    <w:rsid w:val="0094017F"/>
    <w:rsid w:val="00947E5E"/>
    <w:rsid w:val="009503EE"/>
    <w:rsid w:val="00951A99"/>
    <w:rsid w:val="009525F3"/>
    <w:rsid w:val="00952FCB"/>
    <w:rsid w:val="009563F7"/>
    <w:rsid w:val="00963935"/>
    <w:rsid w:val="0096632B"/>
    <w:rsid w:val="009666AC"/>
    <w:rsid w:val="009703BD"/>
    <w:rsid w:val="00971E4B"/>
    <w:rsid w:val="009721AC"/>
    <w:rsid w:val="009728F7"/>
    <w:rsid w:val="00974EDA"/>
    <w:rsid w:val="009752E8"/>
    <w:rsid w:val="00977820"/>
    <w:rsid w:val="00984342"/>
    <w:rsid w:val="009862F1"/>
    <w:rsid w:val="00991675"/>
    <w:rsid w:val="00993362"/>
    <w:rsid w:val="009964C2"/>
    <w:rsid w:val="009A763A"/>
    <w:rsid w:val="009B3535"/>
    <w:rsid w:val="009B3A36"/>
    <w:rsid w:val="009B41C4"/>
    <w:rsid w:val="009B469C"/>
    <w:rsid w:val="009C2413"/>
    <w:rsid w:val="009C4644"/>
    <w:rsid w:val="009C6F3E"/>
    <w:rsid w:val="009C7DD4"/>
    <w:rsid w:val="009D039A"/>
    <w:rsid w:val="009D0EFF"/>
    <w:rsid w:val="009D3406"/>
    <w:rsid w:val="009D65A8"/>
    <w:rsid w:val="009D6708"/>
    <w:rsid w:val="009E4C61"/>
    <w:rsid w:val="009E68CE"/>
    <w:rsid w:val="009F0981"/>
    <w:rsid w:val="009F45CA"/>
    <w:rsid w:val="00A04363"/>
    <w:rsid w:val="00A05CAD"/>
    <w:rsid w:val="00A06CD0"/>
    <w:rsid w:val="00A12203"/>
    <w:rsid w:val="00A2009D"/>
    <w:rsid w:val="00A36113"/>
    <w:rsid w:val="00A364F1"/>
    <w:rsid w:val="00A40FDC"/>
    <w:rsid w:val="00A41A85"/>
    <w:rsid w:val="00A47C3A"/>
    <w:rsid w:val="00A53861"/>
    <w:rsid w:val="00A615C9"/>
    <w:rsid w:val="00A622F1"/>
    <w:rsid w:val="00A62FFC"/>
    <w:rsid w:val="00A71192"/>
    <w:rsid w:val="00A83836"/>
    <w:rsid w:val="00A842EE"/>
    <w:rsid w:val="00A8626A"/>
    <w:rsid w:val="00AA7FA0"/>
    <w:rsid w:val="00AB358A"/>
    <w:rsid w:val="00AC2081"/>
    <w:rsid w:val="00AD43C4"/>
    <w:rsid w:val="00AD4A01"/>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3689"/>
    <w:rsid w:val="00B54974"/>
    <w:rsid w:val="00B56082"/>
    <w:rsid w:val="00B6259F"/>
    <w:rsid w:val="00B62AD9"/>
    <w:rsid w:val="00B7260E"/>
    <w:rsid w:val="00B73D77"/>
    <w:rsid w:val="00B75D20"/>
    <w:rsid w:val="00B75DCC"/>
    <w:rsid w:val="00B873A3"/>
    <w:rsid w:val="00B878DC"/>
    <w:rsid w:val="00BA5755"/>
    <w:rsid w:val="00BA5764"/>
    <w:rsid w:val="00BA5787"/>
    <w:rsid w:val="00BA640A"/>
    <w:rsid w:val="00BA776E"/>
    <w:rsid w:val="00BC1C65"/>
    <w:rsid w:val="00BC7926"/>
    <w:rsid w:val="00BC7D6D"/>
    <w:rsid w:val="00BD2785"/>
    <w:rsid w:val="00BD2BFD"/>
    <w:rsid w:val="00BD679E"/>
    <w:rsid w:val="00BE3D8B"/>
    <w:rsid w:val="00BE5404"/>
    <w:rsid w:val="00C03C4A"/>
    <w:rsid w:val="00C222DD"/>
    <w:rsid w:val="00C279EE"/>
    <w:rsid w:val="00C32669"/>
    <w:rsid w:val="00C40B4B"/>
    <w:rsid w:val="00C419A9"/>
    <w:rsid w:val="00C50962"/>
    <w:rsid w:val="00C50BD6"/>
    <w:rsid w:val="00C50FBD"/>
    <w:rsid w:val="00C55AB5"/>
    <w:rsid w:val="00C562FA"/>
    <w:rsid w:val="00C56F15"/>
    <w:rsid w:val="00C64ABE"/>
    <w:rsid w:val="00C66B0B"/>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0DD8"/>
    <w:rsid w:val="00D33470"/>
    <w:rsid w:val="00D37738"/>
    <w:rsid w:val="00D43FC4"/>
    <w:rsid w:val="00D441A6"/>
    <w:rsid w:val="00D4462D"/>
    <w:rsid w:val="00D47A1C"/>
    <w:rsid w:val="00D504C8"/>
    <w:rsid w:val="00D52F22"/>
    <w:rsid w:val="00D53230"/>
    <w:rsid w:val="00D54D95"/>
    <w:rsid w:val="00D554FA"/>
    <w:rsid w:val="00D57059"/>
    <w:rsid w:val="00D627FE"/>
    <w:rsid w:val="00D63A14"/>
    <w:rsid w:val="00D64B6C"/>
    <w:rsid w:val="00D773FC"/>
    <w:rsid w:val="00D8211C"/>
    <w:rsid w:val="00D848E0"/>
    <w:rsid w:val="00D86708"/>
    <w:rsid w:val="00D936DE"/>
    <w:rsid w:val="00DA661E"/>
    <w:rsid w:val="00DB73C9"/>
    <w:rsid w:val="00DC1F37"/>
    <w:rsid w:val="00DC4D4A"/>
    <w:rsid w:val="00DD593C"/>
    <w:rsid w:val="00DE1589"/>
    <w:rsid w:val="00DE33A3"/>
    <w:rsid w:val="00DE5288"/>
    <w:rsid w:val="00DF1D14"/>
    <w:rsid w:val="00DF4164"/>
    <w:rsid w:val="00DF4191"/>
    <w:rsid w:val="00DF74E0"/>
    <w:rsid w:val="00E16C44"/>
    <w:rsid w:val="00E21EAC"/>
    <w:rsid w:val="00E437C6"/>
    <w:rsid w:val="00E46FE8"/>
    <w:rsid w:val="00E50F8A"/>
    <w:rsid w:val="00E57773"/>
    <w:rsid w:val="00E63357"/>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E67FB"/>
    <w:rsid w:val="00EF2104"/>
    <w:rsid w:val="00EF23E7"/>
    <w:rsid w:val="00EF38A1"/>
    <w:rsid w:val="00EF45F3"/>
    <w:rsid w:val="00EF727A"/>
    <w:rsid w:val="00F0007C"/>
    <w:rsid w:val="00F0239A"/>
    <w:rsid w:val="00F066B4"/>
    <w:rsid w:val="00F06F6B"/>
    <w:rsid w:val="00F07FC8"/>
    <w:rsid w:val="00F1432F"/>
    <w:rsid w:val="00F2052D"/>
    <w:rsid w:val="00F21769"/>
    <w:rsid w:val="00F25F8C"/>
    <w:rsid w:val="00F34569"/>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10C4DF82"/>
  <w15:chartTrackingRefBased/>
  <w15:docId w15:val="{A69EDB07-BE82-4E27-9A45-E466BAC15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8627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utchi\Desktop\Commencement\OOE%20Templates\IOWA-OrderofEvents-FullPage\IOWA-OrderofEvents-FullPage-Color.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CA045019-4F5C-4D82-B323-DE2395D504C0}"/>
</file>

<file path=customXml/itemProps3.xml><?xml version="1.0" encoding="utf-8"?>
<ds:datastoreItem xmlns:ds="http://schemas.openxmlformats.org/officeDocument/2006/customXml" ds:itemID="{0B6C4D94-74FF-421A-A9C0-EE6C387F69C8}"/>
</file>

<file path=customXml/itemProps4.xml><?xml version="1.0" encoding="utf-8"?>
<ds:datastoreItem xmlns:ds="http://schemas.openxmlformats.org/officeDocument/2006/customXml" ds:itemID="{47543D0A-F6B3-4C46-99D3-E95682B4F1A6}"/>
</file>

<file path=docProps/app.xml><?xml version="1.0" encoding="utf-8"?>
<Properties xmlns="http://schemas.openxmlformats.org/officeDocument/2006/extended-properties" xmlns:vt="http://schemas.openxmlformats.org/officeDocument/2006/docPropsVTypes">
  <Template>IOWA-OrderofEvents-FullPage-Color</Template>
  <TotalTime>0</TotalTime>
  <Pages>2</Pages>
  <Words>376</Words>
  <Characters>2149</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Joshua T</dc:creator>
  <cp:keywords/>
  <dc:description/>
  <cp:lastModifiedBy>Taylor, Kelly S</cp:lastModifiedBy>
  <cp:revision>2</cp:revision>
  <cp:lastPrinted>2023-08-29T13:47:00Z</cp:lastPrinted>
  <dcterms:created xsi:type="dcterms:W3CDTF">2026-05-04T19:34:00Z</dcterms:created>
  <dcterms:modified xsi:type="dcterms:W3CDTF">2026-05-04T19:34:00Z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